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2E2569C" w14:textId="4AA3E825" w:rsidR="00C37C71" w:rsidRPr="009E2740" w:rsidRDefault="00515745" w:rsidP="008E45A6">
      <w:pPr>
        <w:pStyle w:val="Titel"/>
        <w:rPr>
          <w:rFonts w:eastAsia="Times New Roman"/>
        </w:rPr>
      </w:pPr>
      <w:bookmarkStart w:id="0" w:name="OLE_LINK9"/>
      <w:r>
        <w:rPr>
          <w:rFonts w:eastAsia="Times New Roman"/>
        </w:rPr>
        <w:t>ElternZugang</w:t>
      </w:r>
      <w:r w:rsidR="008254E8">
        <w:rPr>
          <w:rFonts w:eastAsia="Times New Roman"/>
        </w:rPr>
        <w:t xml:space="preserve"> CeviDB</w:t>
      </w:r>
    </w:p>
    <w:p w14:paraId="50216D7F" w14:textId="2FD26AC2" w:rsidR="00D230DB" w:rsidRPr="00047A41" w:rsidRDefault="007510B9" w:rsidP="00D230DB">
      <w:pPr>
        <w:pStyle w:val="Untertitel"/>
      </w:pPr>
      <w:r>
        <w:t>Anleitung für Erziehungsberechtigte</w:t>
      </w:r>
    </w:p>
    <w:p w14:paraId="7F064572" w14:textId="553EE895" w:rsidR="0055762B" w:rsidRDefault="00CC61CF" w:rsidP="00CC61CF">
      <w:bookmarkStart w:id="1" w:name="_Ref155704704"/>
      <w:r w:rsidRPr="0038044D">
        <w:rPr>
          <w:highlight w:val="cyan"/>
        </w:rPr>
        <w:t>Einleitung für Abteilungen</w:t>
      </w:r>
      <w:r w:rsidR="0014066B" w:rsidRPr="0038044D">
        <w:rPr>
          <w:highlight w:val="cyan"/>
        </w:rPr>
        <w:t xml:space="preserve">: Diese Anleitung könnt </w:t>
      </w:r>
      <w:r w:rsidR="00E6770C">
        <w:rPr>
          <w:highlight w:val="cyan"/>
        </w:rPr>
        <w:t>i</w:t>
      </w:r>
      <w:r w:rsidR="0014066B" w:rsidRPr="0038044D">
        <w:rPr>
          <w:highlight w:val="cyan"/>
        </w:rPr>
        <w:t xml:space="preserve">hr </w:t>
      </w:r>
      <w:r w:rsidR="00E6770C">
        <w:rPr>
          <w:highlight w:val="cyan"/>
        </w:rPr>
        <w:t xml:space="preserve">bei Bedarf </w:t>
      </w:r>
      <w:r w:rsidR="00A14803" w:rsidRPr="0038044D">
        <w:rPr>
          <w:highlight w:val="cyan"/>
        </w:rPr>
        <w:t xml:space="preserve">den Erziehungsberechtigten für den Elternzugang </w:t>
      </w:r>
      <w:r w:rsidR="00E6770C">
        <w:rPr>
          <w:highlight w:val="cyan"/>
        </w:rPr>
        <w:t xml:space="preserve">in der CeviDB </w:t>
      </w:r>
      <w:r w:rsidR="00A14803" w:rsidRPr="0038044D">
        <w:rPr>
          <w:highlight w:val="cyan"/>
        </w:rPr>
        <w:t>abgeben. Liest die Anleitung durch und macht Anpassungen</w:t>
      </w:r>
      <w:r w:rsidR="00E6770C">
        <w:rPr>
          <w:highlight w:val="cyan"/>
        </w:rPr>
        <w:t xml:space="preserve"> wo nötig</w:t>
      </w:r>
      <w:r w:rsidR="00A14803" w:rsidRPr="0038044D">
        <w:rPr>
          <w:highlight w:val="cyan"/>
        </w:rPr>
        <w:t xml:space="preserve">. Es handelt sich hierbei </w:t>
      </w:r>
      <w:r w:rsidR="00C36F1F" w:rsidRPr="0038044D">
        <w:rPr>
          <w:highlight w:val="cyan"/>
        </w:rPr>
        <w:t xml:space="preserve">lediglich </w:t>
      </w:r>
      <w:r w:rsidR="00A14803" w:rsidRPr="0038044D">
        <w:rPr>
          <w:highlight w:val="cyan"/>
        </w:rPr>
        <w:t>um eine Vorlage</w:t>
      </w:r>
      <w:r w:rsidR="00F3072A" w:rsidRPr="0038044D">
        <w:rPr>
          <w:highlight w:val="cyan"/>
        </w:rPr>
        <w:t xml:space="preserve"> / einen Vorschlag</w:t>
      </w:r>
      <w:r w:rsidR="00C36F1F" w:rsidRPr="0038044D">
        <w:rPr>
          <w:highlight w:val="cyan"/>
        </w:rPr>
        <w:t>.</w:t>
      </w:r>
      <w:r w:rsidR="00C36F1F">
        <w:t xml:space="preserve"> </w:t>
      </w:r>
    </w:p>
    <w:p w14:paraId="78450D73" w14:textId="4F7CC51D" w:rsidR="00CC61CF" w:rsidRPr="002A1D2F" w:rsidRDefault="00C36F1F" w:rsidP="00CC61CF">
      <w:r w:rsidRPr="002A1D2F">
        <w:rPr>
          <w:highlight w:val="yellow"/>
        </w:rPr>
        <w:t>GELB:</w:t>
      </w:r>
      <w:r w:rsidRPr="002A1D2F">
        <w:t xml:space="preserve"> </w:t>
      </w:r>
      <w:r w:rsidR="00E6770C" w:rsidRPr="002A1D2F">
        <w:rPr>
          <w:rFonts w:ascii="Wingdings" w:eastAsia="Wingdings" w:hAnsi="Wingdings" w:cs="Wingdings"/>
        </w:rPr>
        <w:t>à</w:t>
      </w:r>
      <w:r w:rsidR="0055762B" w:rsidRPr="002A1D2F">
        <w:rPr>
          <w:iCs/>
        </w:rPr>
        <w:t xml:space="preserve"> Text </w:t>
      </w:r>
      <w:r w:rsidR="00E6770C" w:rsidRPr="002A1D2F">
        <w:rPr>
          <w:iCs/>
        </w:rPr>
        <w:t xml:space="preserve">ergänzen </w:t>
      </w:r>
      <w:r w:rsidR="0055762B" w:rsidRPr="002A1D2F">
        <w:rPr>
          <w:iCs/>
        </w:rPr>
        <w:t xml:space="preserve">oder </w:t>
      </w:r>
      <w:r w:rsidR="00E6770C" w:rsidRPr="002A1D2F">
        <w:rPr>
          <w:iCs/>
        </w:rPr>
        <w:t>löschen</w:t>
      </w:r>
      <w:r w:rsidR="0055762B" w:rsidRPr="002A1D2F">
        <w:t xml:space="preserve">. </w:t>
      </w:r>
      <w:r w:rsidR="0080217E" w:rsidRPr="002A1D2F">
        <w:rPr>
          <w:highlight w:val="cyan"/>
        </w:rPr>
        <w:t>TÜRKIS</w:t>
      </w:r>
      <w:r w:rsidR="0055762B" w:rsidRPr="002A1D2F">
        <w:rPr>
          <w:highlight w:val="cyan"/>
        </w:rPr>
        <w:t>:</w:t>
      </w:r>
      <w:r w:rsidR="0055762B" w:rsidRPr="002A1D2F">
        <w:t xml:space="preserve"> </w:t>
      </w:r>
      <w:r w:rsidR="0055762B" w:rsidRPr="002A1D2F">
        <w:rPr>
          <w:iCs/>
        </w:rPr>
        <w:t>Info</w:t>
      </w:r>
      <w:r w:rsidR="00EB4914">
        <w:rPr>
          <w:iCs/>
        </w:rPr>
        <w:t>s</w:t>
      </w:r>
      <w:r w:rsidR="0055762B" w:rsidRPr="002A1D2F">
        <w:rPr>
          <w:iCs/>
        </w:rPr>
        <w:t xml:space="preserve"> für die Abteilung </w:t>
      </w:r>
      <w:r w:rsidR="002A1D2F" w:rsidRPr="002A1D2F">
        <w:rPr>
          <w:rFonts w:ascii="Wingdings" w:eastAsia="Wingdings" w:hAnsi="Wingdings" w:cs="Wingdings"/>
          <w:iCs/>
        </w:rPr>
        <w:t>à</w:t>
      </w:r>
      <w:r w:rsidR="0055762B" w:rsidRPr="002A1D2F">
        <w:rPr>
          <w:iCs/>
        </w:rPr>
        <w:t xml:space="preserve"> Text</w:t>
      </w:r>
      <w:r w:rsidR="002A1D2F" w:rsidRPr="002A1D2F">
        <w:rPr>
          <w:iCs/>
        </w:rPr>
        <w:t xml:space="preserve"> anschliessend</w:t>
      </w:r>
      <w:r w:rsidR="0055762B" w:rsidRPr="002A1D2F">
        <w:rPr>
          <w:iCs/>
        </w:rPr>
        <w:t xml:space="preserve"> löschen</w:t>
      </w:r>
      <w:r w:rsidR="005C117F" w:rsidRPr="002A1D2F">
        <w:rPr>
          <w:iCs/>
        </w:rPr>
        <w:t>.</w:t>
      </w:r>
    </w:p>
    <w:p w14:paraId="2D727E46" w14:textId="0506FDD8" w:rsidR="00D230DB" w:rsidRDefault="00FA4DAF" w:rsidP="001C6F48">
      <w:pPr>
        <w:pStyle w:val="berschrift1"/>
      </w:pPr>
      <w:r>
        <w:t>Ausgangslage</w:t>
      </w:r>
      <w:bookmarkEnd w:id="1"/>
    </w:p>
    <w:p w14:paraId="67295865" w14:textId="07B6B12F" w:rsidR="00EE2732" w:rsidRDefault="003118A9" w:rsidP="00FA4DAF">
      <w:r>
        <w:t xml:space="preserve">In der </w:t>
      </w:r>
      <w:hyperlink r:id="rId11" w:history="1">
        <w:r w:rsidRPr="00E760CD">
          <w:rPr>
            <w:rStyle w:val="Hyperlink"/>
          </w:rPr>
          <w:t>CeviDB</w:t>
        </w:r>
      </w:hyperlink>
      <w:r>
        <w:t xml:space="preserve"> ist es möglich, dass</w:t>
      </w:r>
      <w:r w:rsidR="00DD7D49">
        <w:t xml:space="preserve"> </w:t>
      </w:r>
      <w:r w:rsidR="00EB1458">
        <w:t>du</w:t>
      </w:r>
      <w:r>
        <w:t xml:space="preserve"> als Erziehungsberechtigte Person die</w:t>
      </w:r>
      <w:r w:rsidR="0008435F">
        <w:t xml:space="preserve"> persönlichen Daten </w:t>
      </w:r>
      <w:r w:rsidR="00EB1458">
        <w:t>deines</w:t>
      </w:r>
      <w:r w:rsidR="0008435F">
        <w:t xml:space="preserve"> Kinde</w:t>
      </w:r>
      <w:r w:rsidR="00EB1458">
        <w:t>s</w:t>
      </w:r>
      <w:r w:rsidR="0008435F">
        <w:t xml:space="preserve"> einsehen und bearbeiten k</w:t>
      </w:r>
      <w:r w:rsidR="00EB1458">
        <w:t>annst</w:t>
      </w:r>
      <w:r w:rsidR="0008435F">
        <w:t>.</w:t>
      </w:r>
      <w:r w:rsidR="00C94C57">
        <w:t xml:space="preserve"> Zudem k</w:t>
      </w:r>
      <w:r w:rsidR="004A3E67">
        <w:t>annst du</w:t>
      </w:r>
      <w:r w:rsidR="00C94C57">
        <w:t xml:space="preserve"> auch </w:t>
      </w:r>
      <w:r w:rsidR="008E0D2D">
        <w:t xml:space="preserve">direkt über die CeviDB </w:t>
      </w:r>
      <w:r w:rsidR="004A3E67">
        <w:t>dein</w:t>
      </w:r>
      <w:r w:rsidR="008E0D2D">
        <w:t xml:space="preserve"> Kind </w:t>
      </w:r>
      <w:r w:rsidR="002314B2">
        <w:t>zu</w:t>
      </w:r>
      <w:r w:rsidR="008E0D2D">
        <w:t xml:space="preserve"> Anlässe </w:t>
      </w:r>
      <w:r w:rsidR="00FF4621">
        <w:t xml:space="preserve">und Kurse </w:t>
      </w:r>
      <w:r w:rsidR="008E0D2D">
        <w:t xml:space="preserve">anmelden. </w:t>
      </w:r>
    </w:p>
    <w:p w14:paraId="71A121E6" w14:textId="7823C694" w:rsidR="00FA4DAF" w:rsidRDefault="00A675B4" w:rsidP="00FA4DAF">
      <w:r>
        <w:t xml:space="preserve">Die folgenden Informationen dienen </w:t>
      </w:r>
      <w:r w:rsidR="004A3E67">
        <w:t>dir</w:t>
      </w:r>
      <w:r>
        <w:t xml:space="preserve"> als </w:t>
      </w:r>
      <w:r w:rsidR="00623143">
        <w:t xml:space="preserve">Anleitung und </w:t>
      </w:r>
      <w:r>
        <w:t>Unterstützung für d</w:t>
      </w:r>
      <w:r w:rsidR="00B34298">
        <w:t xml:space="preserve">en Elternzugang </w:t>
      </w:r>
      <w:r w:rsidR="00A60DAF">
        <w:t>in der CeviDB</w:t>
      </w:r>
      <w:r w:rsidR="00B34298">
        <w:t>.</w:t>
      </w:r>
    </w:p>
    <w:p w14:paraId="2E5525DD" w14:textId="1545C49B" w:rsidR="005B58A7" w:rsidRDefault="00FF4621" w:rsidP="005B58A7">
      <w:pPr>
        <w:pStyle w:val="berschrift1"/>
      </w:pPr>
      <w:r>
        <w:t>Alles auf einen Blick</w:t>
      </w:r>
    </w:p>
    <w:p w14:paraId="209E1BF3" w14:textId="1CCAB076" w:rsidR="005B58A7" w:rsidRDefault="005C516E" w:rsidP="00566EC5">
      <w:pPr>
        <w:pStyle w:val="Listenabsatz"/>
        <w:numPr>
          <w:ilvl w:val="0"/>
          <w:numId w:val="25"/>
        </w:numPr>
        <w:spacing w:after="60"/>
        <w:ind w:left="431" w:hanging="403"/>
        <w:contextualSpacing w:val="0"/>
      </w:pPr>
      <w:r>
        <w:t>Um den Elternzugang nutzen zu können benötig</w:t>
      </w:r>
      <w:r w:rsidR="004A3E67">
        <w:t>st du</w:t>
      </w:r>
      <w:r>
        <w:t xml:space="preserve"> ein eigenes Konto </w:t>
      </w:r>
      <w:r w:rsidR="00884E7F">
        <w:t>für die</w:t>
      </w:r>
      <w:r>
        <w:t xml:space="preserve"> CeviDB</w:t>
      </w:r>
      <w:r w:rsidR="00884E7F">
        <w:t>.</w:t>
      </w:r>
    </w:p>
    <w:p w14:paraId="090D7F0D" w14:textId="45252FA3" w:rsidR="005C516E" w:rsidRDefault="00884E7F" w:rsidP="00566EC5">
      <w:pPr>
        <w:pStyle w:val="Listenabsatz"/>
        <w:numPr>
          <w:ilvl w:val="0"/>
          <w:numId w:val="25"/>
        </w:numPr>
        <w:spacing w:after="60"/>
        <w:ind w:left="431" w:hanging="403"/>
        <w:contextualSpacing w:val="0"/>
      </w:pPr>
      <w:r w:rsidRPr="00C9392A">
        <w:rPr>
          <w:highlight w:val="cyan"/>
        </w:rPr>
        <w:t xml:space="preserve">Option </w:t>
      </w:r>
      <w:r w:rsidR="005C516E" w:rsidRPr="00C9392A">
        <w:rPr>
          <w:highlight w:val="cyan"/>
        </w:rPr>
        <w:t>A:</w:t>
      </w:r>
      <w:r w:rsidR="005C516E">
        <w:t xml:space="preserve"> Das Konto </w:t>
      </w:r>
      <w:r w:rsidR="00A52A67">
        <w:t xml:space="preserve">für die CeviDB </w:t>
      </w:r>
      <w:r w:rsidR="005C516E">
        <w:t xml:space="preserve">wird </w:t>
      </w:r>
      <w:r w:rsidR="005C117F">
        <w:t>von uns</w:t>
      </w:r>
      <w:r w:rsidR="005C516E">
        <w:t xml:space="preserve"> für </w:t>
      </w:r>
      <w:r w:rsidR="004A3E67">
        <w:t>dich</w:t>
      </w:r>
      <w:r w:rsidR="005C516E">
        <w:t xml:space="preserve"> erstellt</w:t>
      </w:r>
      <w:r>
        <w:t>.</w:t>
      </w:r>
    </w:p>
    <w:p w14:paraId="729BD514" w14:textId="2DBFBFF1" w:rsidR="00707FCC" w:rsidRDefault="00884E7F" w:rsidP="00566EC5">
      <w:pPr>
        <w:pStyle w:val="Listenabsatz"/>
        <w:numPr>
          <w:ilvl w:val="0"/>
          <w:numId w:val="25"/>
        </w:numPr>
        <w:spacing w:after="60"/>
        <w:ind w:left="431" w:hanging="403"/>
        <w:contextualSpacing w:val="0"/>
      </w:pPr>
      <w:r w:rsidRPr="00C9392A">
        <w:rPr>
          <w:highlight w:val="cyan"/>
        </w:rPr>
        <w:t xml:space="preserve">Option </w:t>
      </w:r>
      <w:r w:rsidR="005C516E" w:rsidRPr="00C9392A">
        <w:rPr>
          <w:highlight w:val="cyan"/>
        </w:rPr>
        <w:t>B</w:t>
      </w:r>
      <w:r w:rsidR="005C516E" w:rsidRPr="00075472">
        <w:rPr>
          <w:highlight w:val="cyan"/>
        </w:rPr>
        <w:t>:</w:t>
      </w:r>
      <w:r w:rsidR="005C516E">
        <w:t xml:space="preserve"> </w:t>
      </w:r>
      <w:r w:rsidR="004A3E67">
        <w:t>Du erstellst dir</w:t>
      </w:r>
      <w:r w:rsidR="005C516E">
        <w:t xml:space="preserve"> selbst ein Konto für die CeviDB</w:t>
      </w:r>
      <w:r>
        <w:t>.</w:t>
      </w:r>
    </w:p>
    <w:p w14:paraId="47B2A951" w14:textId="789C1569" w:rsidR="002A1D2F" w:rsidRDefault="002A1D2F" w:rsidP="002A1D2F">
      <w:pPr>
        <w:pStyle w:val="Listenabsatz"/>
        <w:spacing w:after="60"/>
        <w:ind w:left="431"/>
        <w:contextualSpacing w:val="0"/>
      </w:pPr>
      <w:r w:rsidRPr="002A1D2F">
        <w:rPr>
          <w:highlight w:val="cyan"/>
        </w:rPr>
        <w:t xml:space="preserve">Entweder Option A oder B aufführen. </w:t>
      </w:r>
      <w:r w:rsidRPr="002A1D2F">
        <w:rPr>
          <w:rFonts w:ascii="Wingdings" w:eastAsia="Wingdings" w:hAnsi="Wingdings" w:cs="Wingdings"/>
          <w:highlight w:val="cyan"/>
        </w:rPr>
        <w:t>à</w:t>
      </w:r>
      <w:r w:rsidRPr="002A1D2F">
        <w:rPr>
          <w:highlight w:val="cyan"/>
        </w:rPr>
        <w:t xml:space="preserve"> So, wie es bei euch in der Abteilung gehandhabt wird.</w:t>
      </w:r>
    </w:p>
    <w:p w14:paraId="34589C37" w14:textId="3C90BEC5" w:rsidR="0046462A" w:rsidRDefault="002A1D2F" w:rsidP="00566EC5">
      <w:pPr>
        <w:pStyle w:val="Listenabsatz"/>
        <w:numPr>
          <w:ilvl w:val="0"/>
          <w:numId w:val="25"/>
        </w:numPr>
        <w:spacing w:after="60"/>
        <w:ind w:left="431" w:hanging="403"/>
        <w:contextualSpacing w:val="0"/>
      </w:pPr>
      <w:r>
        <w:t>Du</w:t>
      </w:r>
      <w:r w:rsidR="004C3F18">
        <w:t xml:space="preserve"> </w:t>
      </w:r>
      <w:r w:rsidR="004A3E67">
        <w:t xml:space="preserve">hast </w:t>
      </w:r>
      <w:r w:rsidR="004C3F18">
        <w:t xml:space="preserve">erst </w:t>
      </w:r>
      <w:r w:rsidR="00884E7F">
        <w:t>Zugriff</w:t>
      </w:r>
      <w:r w:rsidR="004C3F18">
        <w:t xml:space="preserve"> auf die </w:t>
      </w:r>
      <w:r w:rsidR="00884E7F">
        <w:t>Daten</w:t>
      </w:r>
      <w:r w:rsidR="004C3F18">
        <w:t xml:space="preserve"> </w:t>
      </w:r>
      <w:r w:rsidR="004A3E67">
        <w:t>deines</w:t>
      </w:r>
      <w:r w:rsidR="004C3F18">
        <w:t xml:space="preserve"> Kinde</w:t>
      </w:r>
      <w:r w:rsidR="004A3E67">
        <w:t>s</w:t>
      </w:r>
      <w:r w:rsidR="004C3F18">
        <w:t xml:space="preserve">, sobald </w:t>
      </w:r>
      <w:r w:rsidR="00953390">
        <w:t>wir</w:t>
      </w:r>
      <w:r w:rsidR="00430F22">
        <w:t xml:space="preserve"> </w:t>
      </w:r>
      <w:r w:rsidR="004A3E67">
        <w:t>de</w:t>
      </w:r>
      <w:r w:rsidR="006C78E6">
        <w:t>in</w:t>
      </w:r>
      <w:r w:rsidR="00430F22">
        <w:t xml:space="preserve"> </w:t>
      </w:r>
      <w:r w:rsidR="00B41F6B">
        <w:t>Konto,</w:t>
      </w:r>
      <w:r w:rsidR="00690FD4">
        <w:t xml:space="preserve"> </w:t>
      </w:r>
      <w:r w:rsidR="001B2008">
        <w:t>mit dem de</w:t>
      </w:r>
      <w:r w:rsidR="00617197">
        <w:t>s</w:t>
      </w:r>
      <w:r w:rsidR="00B41F6B">
        <w:t xml:space="preserve"> </w:t>
      </w:r>
      <w:r w:rsidR="00690FD4">
        <w:t>Kinde</w:t>
      </w:r>
      <w:r w:rsidR="00617197">
        <w:t>s</w:t>
      </w:r>
      <w:r w:rsidR="00690FD4">
        <w:t xml:space="preserve"> </w:t>
      </w:r>
      <w:r w:rsidR="00B41F6B">
        <w:t>verknüpft</w:t>
      </w:r>
      <w:r w:rsidR="00690FD4">
        <w:t xml:space="preserve"> ha</w:t>
      </w:r>
      <w:r>
        <w:t>ben.</w:t>
      </w:r>
    </w:p>
    <w:p w14:paraId="06323CF7" w14:textId="13248A3F" w:rsidR="0079284C" w:rsidRPr="00E96249" w:rsidRDefault="006C78E6" w:rsidP="00566EC5">
      <w:pPr>
        <w:pStyle w:val="Listenabsatz"/>
        <w:numPr>
          <w:ilvl w:val="0"/>
          <w:numId w:val="25"/>
        </w:numPr>
        <w:spacing w:after="60"/>
        <w:ind w:left="431" w:hanging="403"/>
        <w:contextualSpacing w:val="0"/>
      </w:pPr>
      <w:r>
        <w:t>Dein</w:t>
      </w:r>
      <w:r w:rsidR="0079284C">
        <w:t xml:space="preserve"> Kind hat noch kein Konto? </w:t>
      </w:r>
      <w:r w:rsidR="00170C3A" w:rsidRPr="00170C3A">
        <w:rPr>
          <w:highlight w:val="cyan"/>
        </w:rPr>
        <w:t>Hier erwähnen, wie ein Konto für ein Kind eröffnet werden kann</w:t>
      </w:r>
      <w:r w:rsidR="00F32646" w:rsidRPr="00F32646">
        <w:rPr>
          <w:highlight w:val="cyan"/>
        </w:rPr>
        <w:t>.</w:t>
      </w:r>
      <w:r w:rsidR="001274D5">
        <w:t xml:space="preserve"> </w:t>
      </w:r>
    </w:p>
    <w:p w14:paraId="5E1C5436" w14:textId="77287C44" w:rsidR="0046462A" w:rsidRDefault="004C6B3F" w:rsidP="00566EC5">
      <w:pPr>
        <w:pStyle w:val="Listenabsatz"/>
        <w:numPr>
          <w:ilvl w:val="0"/>
          <w:numId w:val="25"/>
        </w:numPr>
        <w:spacing w:after="60"/>
        <w:ind w:left="431" w:hanging="403"/>
        <w:contextualSpacing w:val="0"/>
      </w:pPr>
      <w:r>
        <w:t xml:space="preserve">Über </w:t>
      </w:r>
      <w:r w:rsidR="006C78E6" w:rsidRPr="002A1D2F">
        <w:rPr>
          <w:b/>
        </w:rPr>
        <w:t>dein</w:t>
      </w:r>
      <w:r>
        <w:t xml:space="preserve"> Konto</w:t>
      </w:r>
      <w:r w:rsidR="00687C8A">
        <w:t xml:space="preserve"> </w:t>
      </w:r>
      <w:r w:rsidR="006C78E6">
        <w:t xml:space="preserve">kannst du </w:t>
      </w:r>
      <w:r w:rsidR="00687C8A">
        <w:t xml:space="preserve">die Daten </w:t>
      </w:r>
      <w:r w:rsidR="006C78E6">
        <w:t>deines</w:t>
      </w:r>
      <w:r w:rsidR="0046462A">
        <w:t xml:space="preserve"> Kindes bearbeiten</w:t>
      </w:r>
      <w:r w:rsidR="008D01A5">
        <w:t xml:space="preserve"> / aktualisieren</w:t>
      </w:r>
      <w:r w:rsidR="001274D5">
        <w:t>.</w:t>
      </w:r>
    </w:p>
    <w:p w14:paraId="3397A604" w14:textId="08E989B3" w:rsidR="00A1210E" w:rsidRDefault="008E55EC" w:rsidP="00566EC5">
      <w:pPr>
        <w:pStyle w:val="Listenabsatz"/>
        <w:numPr>
          <w:ilvl w:val="0"/>
          <w:numId w:val="25"/>
        </w:numPr>
        <w:spacing w:after="60"/>
        <w:ind w:left="431" w:hanging="403"/>
        <w:contextualSpacing w:val="0"/>
      </w:pPr>
      <w:r>
        <w:t xml:space="preserve">Über </w:t>
      </w:r>
      <w:r w:rsidR="006C78E6" w:rsidRPr="002A1D2F">
        <w:rPr>
          <w:b/>
        </w:rPr>
        <w:t>dein</w:t>
      </w:r>
      <w:r>
        <w:t xml:space="preserve"> </w:t>
      </w:r>
      <w:r w:rsidR="00786DDB">
        <w:t>Konto</w:t>
      </w:r>
      <w:r w:rsidR="00B17D0E">
        <w:t xml:space="preserve"> </w:t>
      </w:r>
      <w:r w:rsidR="006C78E6">
        <w:t>kannst du</w:t>
      </w:r>
      <w:r>
        <w:t xml:space="preserve"> </w:t>
      </w:r>
      <w:r w:rsidR="000D28C6">
        <w:t>dein</w:t>
      </w:r>
      <w:r w:rsidR="00B17D0E">
        <w:t xml:space="preserve"> Kind für Anlässe und Kurse anmelden</w:t>
      </w:r>
      <w:r w:rsidR="001274D5">
        <w:t>.</w:t>
      </w:r>
    </w:p>
    <w:p w14:paraId="19C4CF16" w14:textId="4160E03C" w:rsidR="00F4798C" w:rsidRDefault="00F4798C" w:rsidP="00F4798C">
      <w:pPr>
        <w:pStyle w:val="berschrift1"/>
      </w:pPr>
      <w:r>
        <w:t>Inhalt</w:t>
      </w:r>
    </w:p>
    <w:p w14:paraId="47202215" w14:textId="7630464F" w:rsidR="00DB1F84" w:rsidRDefault="00774EEE" w:rsidP="00CC61CF">
      <w:pPr>
        <w:pStyle w:val="Listenabsatz"/>
        <w:numPr>
          <w:ilvl w:val="0"/>
          <w:numId w:val="25"/>
        </w:numPr>
        <w:spacing w:after="60"/>
        <w:ind w:left="431" w:hanging="403"/>
        <w:contextualSpacing w:val="0"/>
      </w:pPr>
      <w:r w:rsidRPr="00F32646">
        <w:rPr>
          <w:u w:val="single"/>
        </w:rPr>
        <w:fldChar w:fldCharType="begin"/>
      </w:r>
      <w:r w:rsidRPr="00F32646">
        <w:rPr>
          <w:u w:val="single"/>
        </w:rPr>
        <w:instrText xml:space="preserve"> REF _Ref156982828 \w \h </w:instrText>
      </w:r>
      <w:r w:rsidR="003B5E92" w:rsidRPr="00F32646">
        <w:rPr>
          <w:u w:val="single"/>
        </w:rPr>
        <w:instrText xml:space="preserve"> \* MERGEFORMAT </w:instrText>
      </w:r>
      <w:r w:rsidRPr="00F32646">
        <w:rPr>
          <w:u w:val="single"/>
        </w:rPr>
      </w:r>
      <w:r w:rsidRPr="00F32646">
        <w:rPr>
          <w:u w:val="single"/>
        </w:rPr>
        <w:fldChar w:fldCharType="separate"/>
      </w:r>
      <w:r w:rsidR="002314B2">
        <w:rPr>
          <w:u w:val="single"/>
        </w:rPr>
        <w:t>3.1</w:t>
      </w:r>
      <w:r w:rsidRPr="00F32646">
        <w:rPr>
          <w:u w:val="single"/>
        </w:rPr>
        <w:fldChar w:fldCharType="end"/>
      </w:r>
      <w:r w:rsidRPr="00F32646">
        <w:rPr>
          <w:u w:val="single"/>
        </w:rPr>
        <w:t xml:space="preserve"> </w:t>
      </w:r>
      <w:r w:rsidRPr="00F32646">
        <w:rPr>
          <w:u w:val="single"/>
        </w:rPr>
        <w:fldChar w:fldCharType="begin"/>
      </w:r>
      <w:r w:rsidRPr="00F32646">
        <w:rPr>
          <w:u w:val="single"/>
        </w:rPr>
        <w:instrText xml:space="preserve"> REF _Ref156982828 \h </w:instrText>
      </w:r>
      <w:r w:rsidR="003B5E92" w:rsidRPr="00F32646">
        <w:rPr>
          <w:u w:val="single"/>
        </w:rPr>
        <w:instrText xml:space="preserve"> \* MERGEFORMAT </w:instrText>
      </w:r>
      <w:r w:rsidRPr="00F32646">
        <w:rPr>
          <w:u w:val="single"/>
        </w:rPr>
      </w:r>
      <w:r w:rsidRPr="00F32646">
        <w:rPr>
          <w:u w:val="single"/>
        </w:rPr>
        <w:fldChar w:fldCharType="separate"/>
      </w:r>
      <w:r w:rsidR="002314B2" w:rsidRPr="002314B2">
        <w:rPr>
          <w:u w:val="single"/>
        </w:rPr>
        <w:t>CeviDB-Konto für Erziehungsberechtigte erstellen</w:t>
      </w:r>
      <w:r w:rsidRPr="00F32646">
        <w:rPr>
          <w:u w:val="single"/>
        </w:rPr>
        <w:fldChar w:fldCharType="end"/>
      </w:r>
    </w:p>
    <w:p w14:paraId="147D0310" w14:textId="0E556B68" w:rsidR="00DB1F84" w:rsidRPr="00CC61CF" w:rsidRDefault="00B03833" w:rsidP="00CC61CF">
      <w:pPr>
        <w:pStyle w:val="Listenabsatz"/>
        <w:numPr>
          <w:ilvl w:val="0"/>
          <w:numId w:val="25"/>
        </w:numPr>
        <w:spacing w:after="60"/>
        <w:ind w:left="431" w:hanging="403"/>
        <w:contextualSpacing w:val="0"/>
      </w:pPr>
      <w:r w:rsidRPr="00CC61CF">
        <w:rPr>
          <w:u w:val="single"/>
        </w:rPr>
        <w:fldChar w:fldCharType="begin"/>
      </w:r>
      <w:r w:rsidRPr="00CC61CF">
        <w:rPr>
          <w:u w:val="single"/>
        </w:rPr>
        <w:instrText xml:space="preserve"> REF _Ref155703108 \n \h  \* MERGEFORMAT </w:instrText>
      </w:r>
      <w:r w:rsidRPr="00CC61CF">
        <w:rPr>
          <w:u w:val="single"/>
        </w:rPr>
      </w:r>
      <w:r w:rsidRPr="00CC61CF">
        <w:rPr>
          <w:u w:val="single"/>
        </w:rPr>
        <w:fldChar w:fldCharType="separate"/>
      </w:r>
      <w:r w:rsidR="002314B2">
        <w:rPr>
          <w:u w:val="single"/>
        </w:rPr>
        <w:t>3.2</w:t>
      </w:r>
      <w:r w:rsidRPr="00CC61CF">
        <w:rPr>
          <w:u w:val="single"/>
        </w:rPr>
        <w:fldChar w:fldCharType="end"/>
      </w:r>
      <w:r w:rsidRPr="00CC61CF">
        <w:rPr>
          <w:u w:val="single"/>
        </w:rPr>
        <w:t xml:space="preserve"> </w:t>
      </w:r>
      <w:r w:rsidRPr="00CC61CF">
        <w:rPr>
          <w:u w:val="single"/>
        </w:rPr>
        <w:fldChar w:fldCharType="begin"/>
      </w:r>
      <w:r w:rsidRPr="00CC61CF">
        <w:rPr>
          <w:u w:val="single"/>
        </w:rPr>
        <w:instrText xml:space="preserve"> REF _Ref155703108 \h  \* MERGEFORMAT </w:instrText>
      </w:r>
      <w:r w:rsidRPr="00CC61CF">
        <w:rPr>
          <w:u w:val="single"/>
        </w:rPr>
      </w:r>
      <w:r w:rsidRPr="00CC61CF">
        <w:rPr>
          <w:u w:val="single"/>
        </w:rPr>
        <w:fldChar w:fldCharType="separate"/>
      </w:r>
      <w:r w:rsidR="002314B2" w:rsidRPr="002314B2">
        <w:rPr>
          <w:u w:val="single"/>
        </w:rPr>
        <w:t>Datenverwaltung</w:t>
      </w:r>
      <w:r w:rsidRPr="00CC61CF">
        <w:rPr>
          <w:u w:val="single"/>
        </w:rPr>
        <w:fldChar w:fldCharType="end"/>
      </w:r>
    </w:p>
    <w:p w14:paraId="60346E8F" w14:textId="058C4BB0" w:rsidR="00DB1F84" w:rsidRPr="00CC61CF" w:rsidRDefault="00B03833" w:rsidP="00CC61CF">
      <w:pPr>
        <w:pStyle w:val="Listenabsatz"/>
        <w:numPr>
          <w:ilvl w:val="0"/>
          <w:numId w:val="25"/>
        </w:numPr>
        <w:spacing w:after="60"/>
        <w:ind w:left="431" w:hanging="403"/>
        <w:contextualSpacing w:val="0"/>
      </w:pPr>
      <w:r w:rsidRPr="00CC61CF">
        <w:rPr>
          <w:u w:val="single"/>
        </w:rPr>
        <w:fldChar w:fldCharType="begin"/>
      </w:r>
      <w:r w:rsidRPr="00CC61CF">
        <w:rPr>
          <w:u w:val="single"/>
        </w:rPr>
        <w:instrText xml:space="preserve"> REF _Ref155703135 \n \h  \* MERGEFORMAT </w:instrText>
      </w:r>
      <w:r w:rsidRPr="00CC61CF">
        <w:rPr>
          <w:u w:val="single"/>
        </w:rPr>
      </w:r>
      <w:r w:rsidRPr="00CC61CF">
        <w:rPr>
          <w:u w:val="single"/>
        </w:rPr>
        <w:fldChar w:fldCharType="separate"/>
      </w:r>
      <w:r w:rsidR="002314B2">
        <w:rPr>
          <w:u w:val="single"/>
        </w:rPr>
        <w:t>3.3</w:t>
      </w:r>
      <w:r w:rsidRPr="00CC61CF">
        <w:rPr>
          <w:u w:val="single"/>
        </w:rPr>
        <w:fldChar w:fldCharType="end"/>
      </w:r>
      <w:r w:rsidR="00BC52F8" w:rsidRPr="00CC61CF">
        <w:rPr>
          <w:u w:val="single"/>
        </w:rPr>
        <w:t xml:space="preserve"> </w:t>
      </w:r>
      <w:r w:rsidR="00BC52F8" w:rsidRPr="00CC61CF">
        <w:rPr>
          <w:u w:val="single"/>
        </w:rPr>
        <w:fldChar w:fldCharType="begin"/>
      </w:r>
      <w:r w:rsidR="00BC52F8" w:rsidRPr="00CC61CF">
        <w:rPr>
          <w:u w:val="single"/>
        </w:rPr>
        <w:instrText xml:space="preserve"> REF _Ref155704605 \h  \* MERGEFORMAT </w:instrText>
      </w:r>
      <w:r w:rsidR="00BC52F8" w:rsidRPr="00CC61CF">
        <w:rPr>
          <w:u w:val="single"/>
        </w:rPr>
      </w:r>
      <w:r w:rsidR="00BC52F8" w:rsidRPr="00CC61CF">
        <w:rPr>
          <w:u w:val="single"/>
        </w:rPr>
        <w:fldChar w:fldCharType="separate"/>
      </w:r>
      <w:r w:rsidR="002314B2" w:rsidRPr="002314B2">
        <w:rPr>
          <w:u w:val="single"/>
        </w:rPr>
        <w:t>Anmeldung zu Anlässen und Kursen</w:t>
      </w:r>
      <w:r w:rsidR="00BC52F8" w:rsidRPr="00CC61CF">
        <w:rPr>
          <w:u w:val="single"/>
        </w:rPr>
        <w:fldChar w:fldCharType="end"/>
      </w:r>
    </w:p>
    <w:p w14:paraId="127F0594" w14:textId="765F93DD" w:rsidR="00643FEA" w:rsidRPr="00A56BAD" w:rsidRDefault="00643FEA" w:rsidP="00643FEA">
      <w:pPr>
        <w:pStyle w:val="Listenabsatz"/>
        <w:numPr>
          <w:ilvl w:val="0"/>
          <w:numId w:val="25"/>
        </w:numPr>
        <w:spacing w:after="60"/>
        <w:ind w:left="431" w:hanging="403"/>
        <w:contextualSpacing w:val="0"/>
      </w:pPr>
      <w:r w:rsidRPr="003B5E92">
        <w:rPr>
          <w:u w:val="single"/>
        </w:rPr>
        <w:fldChar w:fldCharType="begin"/>
      </w:r>
      <w:r w:rsidRPr="003B5E92">
        <w:rPr>
          <w:u w:val="single"/>
        </w:rPr>
        <w:instrText xml:space="preserve"> REF _Ref156982784 \w \h </w:instrText>
      </w:r>
      <w:r>
        <w:rPr>
          <w:u w:val="single"/>
        </w:rPr>
        <w:instrText xml:space="preserve"> \* MERGEFORMAT </w:instrText>
      </w:r>
      <w:r w:rsidRPr="003B5E92">
        <w:rPr>
          <w:u w:val="single"/>
        </w:rPr>
      </w:r>
      <w:r w:rsidRPr="003B5E92">
        <w:rPr>
          <w:u w:val="single"/>
        </w:rPr>
        <w:fldChar w:fldCharType="separate"/>
      </w:r>
      <w:r w:rsidR="002314B2">
        <w:rPr>
          <w:u w:val="single"/>
        </w:rPr>
        <w:t>3.4</w:t>
      </w:r>
      <w:r w:rsidRPr="003B5E92">
        <w:rPr>
          <w:u w:val="single"/>
        </w:rPr>
        <w:fldChar w:fldCharType="end"/>
      </w:r>
      <w:r w:rsidRPr="003B5E92">
        <w:rPr>
          <w:u w:val="single"/>
        </w:rPr>
        <w:t xml:space="preserve"> </w:t>
      </w:r>
      <w:r w:rsidRPr="003B5E92">
        <w:rPr>
          <w:u w:val="single"/>
        </w:rPr>
        <w:fldChar w:fldCharType="begin"/>
      </w:r>
      <w:r w:rsidRPr="003B5E92">
        <w:rPr>
          <w:u w:val="single"/>
        </w:rPr>
        <w:instrText xml:space="preserve"> REF _Ref156982784 \h </w:instrText>
      </w:r>
      <w:r>
        <w:rPr>
          <w:u w:val="single"/>
        </w:rPr>
        <w:instrText xml:space="preserve"> \* MERGEFORMAT </w:instrText>
      </w:r>
      <w:r w:rsidRPr="003B5E92">
        <w:rPr>
          <w:u w:val="single"/>
        </w:rPr>
      </w:r>
      <w:r w:rsidRPr="003B5E92">
        <w:rPr>
          <w:u w:val="single"/>
        </w:rPr>
        <w:fldChar w:fldCharType="separate"/>
      </w:r>
      <w:r w:rsidR="002314B2" w:rsidRPr="002314B2">
        <w:rPr>
          <w:u w:val="single"/>
        </w:rPr>
        <w:t>CeviDB-Konto für Kind erstellen</w:t>
      </w:r>
      <w:r w:rsidRPr="003B5E92">
        <w:rPr>
          <w:u w:val="single"/>
        </w:rPr>
        <w:fldChar w:fldCharType="end"/>
      </w:r>
    </w:p>
    <w:p w14:paraId="50B134BC" w14:textId="77777777" w:rsidR="00FD538B" w:rsidRDefault="00FD538B" w:rsidP="006D102F">
      <w:pPr>
        <w:jc w:val="left"/>
        <w:rPr>
          <w:b/>
          <w:bCs/>
        </w:rPr>
      </w:pPr>
    </w:p>
    <w:p w14:paraId="635F3174" w14:textId="11F89E48" w:rsidR="00D230DB" w:rsidRDefault="002A1D2F" w:rsidP="008614C7">
      <w:pPr>
        <w:pStyle w:val="berschrift2"/>
      </w:pPr>
      <w:bookmarkStart w:id="2" w:name="_Ref156982828"/>
      <w:r>
        <w:lastRenderedPageBreak/>
        <w:t>CeviDB-Konto für E</w:t>
      </w:r>
      <w:r w:rsidR="00774EEE">
        <w:t>r</w:t>
      </w:r>
      <w:r>
        <w:t>ziehungsberechtigte erstellen</w:t>
      </w:r>
      <w:bookmarkEnd w:id="2"/>
    </w:p>
    <w:p w14:paraId="39954440" w14:textId="76311D41" w:rsidR="00CE0CB9" w:rsidRDefault="00CE0CB9" w:rsidP="00CE0CB9">
      <w:r>
        <w:t xml:space="preserve">Damit </w:t>
      </w:r>
      <w:r w:rsidR="00CF2258">
        <w:t>du</w:t>
      </w:r>
      <w:r>
        <w:t xml:space="preserve"> die Funktionen </w:t>
      </w:r>
      <w:r w:rsidR="00CF7F7C">
        <w:t xml:space="preserve">des Elternzugangs </w:t>
      </w:r>
      <w:r>
        <w:t>benutzen k</w:t>
      </w:r>
      <w:r w:rsidR="00CF2258">
        <w:t>annst</w:t>
      </w:r>
      <w:r>
        <w:t>, benötig</w:t>
      </w:r>
      <w:r w:rsidR="00CF2258">
        <w:t>st</w:t>
      </w:r>
      <w:r>
        <w:t xml:space="preserve"> </w:t>
      </w:r>
      <w:r w:rsidR="00166909">
        <w:t>du</w:t>
      </w:r>
      <w:r>
        <w:t xml:space="preserve"> ein eigenes Konto für die </w:t>
      </w:r>
      <w:r w:rsidR="00CF7F7C">
        <w:t>CeviDB</w:t>
      </w:r>
      <w:r>
        <w:t>.</w:t>
      </w:r>
      <w:r w:rsidR="00B11D15">
        <w:t xml:space="preserve"> </w:t>
      </w:r>
      <w:r w:rsidR="007548C0" w:rsidRPr="00F70206">
        <w:rPr>
          <w:highlight w:val="cyan"/>
        </w:rPr>
        <w:t xml:space="preserve">Mit welchem Verfahren das </w:t>
      </w:r>
      <w:r w:rsidR="006E7987" w:rsidRPr="00F70206">
        <w:rPr>
          <w:highlight w:val="cyan"/>
        </w:rPr>
        <w:t xml:space="preserve">Konto erstellt wird, hängt von </w:t>
      </w:r>
      <w:r w:rsidR="00934235">
        <w:rPr>
          <w:highlight w:val="cyan"/>
        </w:rPr>
        <w:t>eurer</w:t>
      </w:r>
      <w:r w:rsidR="002A1D2F">
        <w:rPr>
          <w:highlight w:val="cyan"/>
        </w:rPr>
        <w:t xml:space="preserve"> </w:t>
      </w:r>
      <w:r w:rsidR="006E7987" w:rsidRPr="00F70206">
        <w:rPr>
          <w:highlight w:val="cyan"/>
        </w:rPr>
        <w:t>Abteilung ab.</w:t>
      </w:r>
    </w:p>
    <w:p w14:paraId="6D92E60E" w14:textId="1A4FDECC" w:rsidR="00936BE6" w:rsidRDefault="00936BE6" w:rsidP="00CE0CB9">
      <w:r w:rsidRPr="00514831">
        <w:rPr>
          <w:b/>
          <w:bCs/>
          <w:highlight w:val="cyan"/>
        </w:rPr>
        <w:t>OPTION A:</w:t>
      </w:r>
      <w:r>
        <w:rPr>
          <w:b/>
          <w:bCs/>
        </w:rPr>
        <w:t xml:space="preserve"> </w:t>
      </w:r>
      <w:r w:rsidR="0038044D">
        <w:t xml:space="preserve">Wir </w:t>
      </w:r>
      <w:r>
        <w:t>erstell</w:t>
      </w:r>
      <w:r w:rsidR="0038044D">
        <w:t>en</w:t>
      </w:r>
      <w:r>
        <w:t xml:space="preserve"> ein </w:t>
      </w:r>
      <w:r w:rsidR="00550166">
        <w:t>Konto</w:t>
      </w:r>
      <w:r w:rsidR="009827A3">
        <w:t xml:space="preserve"> </w:t>
      </w:r>
      <w:r>
        <w:t xml:space="preserve">für </w:t>
      </w:r>
      <w:r w:rsidR="00166909">
        <w:t>dich</w:t>
      </w:r>
      <w:r>
        <w:t xml:space="preserve"> und teil</w:t>
      </w:r>
      <w:r w:rsidR="0038044D">
        <w:t>en</w:t>
      </w:r>
      <w:r>
        <w:t xml:space="preserve"> </w:t>
      </w:r>
      <w:r w:rsidR="00166909">
        <w:t>di</w:t>
      </w:r>
      <w:r w:rsidR="002E427A">
        <w:t>r die</w:t>
      </w:r>
      <w:r>
        <w:t xml:space="preserve"> </w:t>
      </w:r>
      <w:r w:rsidR="00CA5CC1">
        <w:t>vorläufigen Anmeldedaten mit</w:t>
      </w:r>
      <w:r w:rsidR="00D14A7F">
        <w:t xml:space="preserve">, anschliessend musst </w:t>
      </w:r>
      <w:r w:rsidR="00166909">
        <w:t>du</w:t>
      </w:r>
      <w:r w:rsidR="00D14A7F">
        <w:t xml:space="preserve"> das Passwort ändern. </w:t>
      </w:r>
      <w:r w:rsidR="00166909">
        <w:t>Du hast</w:t>
      </w:r>
      <w:r w:rsidR="002009A3">
        <w:t xml:space="preserve"> </w:t>
      </w:r>
      <w:r w:rsidR="00246813">
        <w:t>dann</w:t>
      </w:r>
      <w:r w:rsidR="002009A3">
        <w:t xml:space="preserve"> direkten </w:t>
      </w:r>
      <w:r w:rsidR="00085B0C">
        <w:t xml:space="preserve">Zugang auf die CeviDB und somit auf die </w:t>
      </w:r>
      <w:r w:rsidR="00550166">
        <w:t xml:space="preserve">persönlichen Daten von dir und </w:t>
      </w:r>
      <w:r w:rsidR="00166909">
        <w:t>deines</w:t>
      </w:r>
      <w:r w:rsidR="00550166">
        <w:t xml:space="preserve"> Kinde</w:t>
      </w:r>
      <w:r w:rsidR="00617197">
        <w:t>s</w:t>
      </w:r>
      <w:r w:rsidR="00550166">
        <w:t xml:space="preserve">. </w:t>
      </w:r>
      <w:r w:rsidR="00BC2D94">
        <w:t xml:space="preserve">Siehe </w:t>
      </w:r>
      <w:r w:rsidR="00D34DA0" w:rsidRPr="00B70D88">
        <w:rPr>
          <w:bCs/>
        </w:rPr>
        <w:t>«</w:t>
      </w:r>
      <w:r w:rsidR="00BC52F8" w:rsidRPr="7C5D7644">
        <w:rPr>
          <w:u w:val="single"/>
        </w:rPr>
        <w:fldChar w:fldCharType="begin"/>
      </w:r>
      <w:r w:rsidR="00BC52F8" w:rsidRPr="7C5D7644">
        <w:rPr>
          <w:u w:val="single"/>
        </w:rPr>
        <w:instrText xml:space="preserve"> REF _Ref155703108 \r \h  \* MERGEFORMAT </w:instrText>
      </w:r>
      <w:r w:rsidR="00BC52F8" w:rsidRPr="7C5D7644">
        <w:rPr>
          <w:u w:val="single"/>
        </w:rPr>
      </w:r>
      <w:r w:rsidR="00BC52F8" w:rsidRPr="7C5D7644">
        <w:rPr>
          <w:u w:val="single"/>
        </w:rPr>
        <w:fldChar w:fldCharType="separate"/>
      </w:r>
      <w:r w:rsidR="002314B2" w:rsidRPr="7C5D7644">
        <w:rPr>
          <w:u w:val="single"/>
        </w:rPr>
        <w:t>3.2</w:t>
      </w:r>
      <w:r w:rsidR="00BC52F8" w:rsidRPr="7C5D7644">
        <w:rPr>
          <w:u w:val="single"/>
        </w:rPr>
        <w:fldChar w:fldCharType="end"/>
      </w:r>
      <w:r w:rsidR="00BC52F8" w:rsidRPr="7C5D7644">
        <w:rPr>
          <w:u w:val="single"/>
        </w:rPr>
        <w:t xml:space="preserve"> </w:t>
      </w:r>
      <w:r w:rsidR="00BC52F8" w:rsidRPr="7C5D7644">
        <w:rPr>
          <w:u w:val="single"/>
        </w:rPr>
        <w:fldChar w:fldCharType="begin"/>
      </w:r>
      <w:r w:rsidR="00BC52F8" w:rsidRPr="7C5D7644">
        <w:rPr>
          <w:u w:val="single"/>
        </w:rPr>
        <w:instrText xml:space="preserve"> REF _Ref155703108 \h  \* MERGEFORMAT </w:instrText>
      </w:r>
      <w:r w:rsidR="00BC52F8" w:rsidRPr="7C5D7644">
        <w:rPr>
          <w:u w:val="single"/>
        </w:rPr>
      </w:r>
      <w:r w:rsidR="00BC52F8" w:rsidRPr="7C5D7644">
        <w:rPr>
          <w:u w:val="single"/>
        </w:rPr>
        <w:fldChar w:fldCharType="separate"/>
      </w:r>
      <w:r w:rsidR="002314B2" w:rsidRPr="7C5D7644">
        <w:rPr>
          <w:u w:val="single"/>
        </w:rPr>
        <w:t>Datenverwaltung</w:t>
      </w:r>
      <w:r w:rsidR="00BC52F8" w:rsidRPr="7C5D7644">
        <w:rPr>
          <w:u w:val="single"/>
        </w:rPr>
        <w:fldChar w:fldCharType="end"/>
      </w:r>
      <w:r w:rsidR="00D34DA0" w:rsidRPr="00B70D88">
        <w:rPr>
          <w:bCs/>
        </w:rPr>
        <w:t>»</w:t>
      </w:r>
      <w:r w:rsidR="00D34DA0" w:rsidRPr="00B70D88">
        <w:t xml:space="preserve"> </w:t>
      </w:r>
      <w:r w:rsidR="00D34DA0">
        <w:t xml:space="preserve">und / </w:t>
      </w:r>
      <w:r w:rsidR="00D34DA0" w:rsidRPr="00B70D88">
        <w:t xml:space="preserve">oder </w:t>
      </w:r>
      <w:r w:rsidR="00D34DA0" w:rsidRPr="00B70D88">
        <w:rPr>
          <w:bCs/>
        </w:rPr>
        <w:t>«</w:t>
      </w:r>
      <w:r w:rsidR="00867B77" w:rsidRPr="7C5D7644">
        <w:rPr>
          <w:u w:val="single"/>
        </w:rPr>
        <w:fldChar w:fldCharType="begin"/>
      </w:r>
      <w:r w:rsidR="00867B77" w:rsidRPr="7C5D7644">
        <w:rPr>
          <w:u w:val="single"/>
        </w:rPr>
        <w:instrText xml:space="preserve"> REF _Ref155704605 \r \h  \* MERGEFORMAT </w:instrText>
      </w:r>
      <w:r w:rsidR="00867B77" w:rsidRPr="7C5D7644">
        <w:rPr>
          <w:u w:val="single"/>
        </w:rPr>
      </w:r>
      <w:r w:rsidR="00867B77" w:rsidRPr="7C5D7644">
        <w:rPr>
          <w:u w:val="single"/>
        </w:rPr>
        <w:fldChar w:fldCharType="separate"/>
      </w:r>
      <w:r w:rsidR="002314B2" w:rsidRPr="7C5D7644">
        <w:rPr>
          <w:u w:val="single"/>
        </w:rPr>
        <w:t>3.3</w:t>
      </w:r>
      <w:r w:rsidR="00867B77" w:rsidRPr="7C5D7644">
        <w:rPr>
          <w:u w:val="single"/>
        </w:rPr>
        <w:fldChar w:fldCharType="end"/>
      </w:r>
      <w:r w:rsidR="00867B77" w:rsidRPr="7C5D7644">
        <w:rPr>
          <w:u w:val="single"/>
        </w:rPr>
        <w:t xml:space="preserve"> </w:t>
      </w:r>
      <w:r w:rsidR="00867B77" w:rsidRPr="7C5D7644">
        <w:rPr>
          <w:u w:val="single"/>
        </w:rPr>
        <w:fldChar w:fldCharType="begin"/>
      </w:r>
      <w:r w:rsidR="00867B77" w:rsidRPr="7C5D7644">
        <w:rPr>
          <w:u w:val="single"/>
        </w:rPr>
        <w:instrText xml:space="preserve"> REF _Ref155704605 \h  \* MERGEFORMAT </w:instrText>
      </w:r>
      <w:r w:rsidR="00867B77" w:rsidRPr="7C5D7644">
        <w:rPr>
          <w:u w:val="single"/>
        </w:rPr>
      </w:r>
      <w:r w:rsidR="00867B77" w:rsidRPr="7C5D7644">
        <w:rPr>
          <w:u w:val="single"/>
        </w:rPr>
        <w:fldChar w:fldCharType="separate"/>
      </w:r>
      <w:r w:rsidR="002314B2" w:rsidRPr="7C5D7644">
        <w:rPr>
          <w:u w:val="single"/>
        </w:rPr>
        <w:t>Anmeldung zu Anlässen und Kursen</w:t>
      </w:r>
      <w:r w:rsidR="00867B77" w:rsidRPr="7C5D7644">
        <w:rPr>
          <w:u w:val="single"/>
        </w:rPr>
        <w:fldChar w:fldCharType="end"/>
      </w:r>
      <w:r w:rsidR="00174EF4" w:rsidRPr="00B70D88">
        <w:rPr>
          <w:bCs/>
        </w:rPr>
        <w:t>»</w:t>
      </w:r>
    </w:p>
    <w:p w14:paraId="2D7693B8" w14:textId="421C0AE4" w:rsidR="00550166" w:rsidRDefault="00550166" w:rsidP="00CE0CB9">
      <w:r w:rsidRPr="00514831">
        <w:rPr>
          <w:b/>
          <w:bCs/>
          <w:highlight w:val="cyan"/>
        </w:rPr>
        <w:t>OPTION B:</w:t>
      </w:r>
      <w:r>
        <w:rPr>
          <w:b/>
          <w:bCs/>
        </w:rPr>
        <w:t xml:space="preserve"> </w:t>
      </w:r>
      <w:r w:rsidR="00166909">
        <w:t>Du</w:t>
      </w:r>
      <w:r w:rsidR="00274820">
        <w:t xml:space="preserve"> </w:t>
      </w:r>
      <w:r w:rsidR="0038044D">
        <w:t>erhälts</w:t>
      </w:r>
      <w:r w:rsidR="003E1F54">
        <w:t>t</w:t>
      </w:r>
      <w:r w:rsidR="00274820">
        <w:t xml:space="preserve"> von </w:t>
      </w:r>
      <w:r w:rsidR="00985941">
        <w:t>uns</w:t>
      </w:r>
      <w:r w:rsidR="00274820">
        <w:t xml:space="preserve"> einen Link </w:t>
      </w:r>
      <w:r w:rsidR="00274820" w:rsidRPr="006B44EB">
        <w:rPr>
          <w:highlight w:val="cyan"/>
        </w:rPr>
        <w:t xml:space="preserve">(z.B. in Form </w:t>
      </w:r>
      <w:r w:rsidR="0040431D" w:rsidRPr="006B44EB">
        <w:rPr>
          <w:highlight w:val="cyan"/>
        </w:rPr>
        <w:t>eines QR-Codes</w:t>
      </w:r>
      <w:r w:rsidR="002A1D2F">
        <w:rPr>
          <w:highlight w:val="cyan"/>
        </w:rPr>
        <w:t xml:space="preserve"> oder direkt hier verlinken</w:t>
      </w:r>
      <w:r w:rsidR="00274820" w:rsidRPr="006B44EB">
        <w:rPr>
          <w:highlight w:val="cyan"/>
        </w:rPr>
        <w:t>)</w:t>
      </w:r>
      <w:r w:rsidR="00274820">
        <w:t xml:space="preserve"> </w:t>
      </w:r>
      <w:r w:rsidR="00A76855">
        <w:t>und registrier</w:t>
      </w:r>
      <w:r w:rsidR="00617197">
        <w:t>t</w:t>
      </w:r>
      <w:r w:rsidR="00A76855">
        <w:t xml:space="preserve"> </w:t>
      </w:r>
      <w:r w:rsidR="004B58F3">
        <w:t>dich</w:t>
      </w:r>
      <w:r w:rsidR="00A76855">
        <w:t xml:space="preserve"> eigenständig.</w:t>
      </w:r>
      <w:r w:rsidR="005A00BF">
        <w:t xml:space="preserve"> </w:t>
      </w:r>
      <w:r w:rsidR="00A76855">
        <w:t>In diesem Fal</w:t>
      </w:r>
      <w:r w:rsidR="0040431D">
        <w:t>l m</w:t>
      </w:r>
      <w:r w:rsidR="00C71CEF">
        <w:t>üssen wir d</w:t>
      </w:r>
      <w:r w:rsidR="004B58F3">
        <w:t>ir</w:t>
      </w:r>
      <w:r w:rsidR="0040431D">
        <w:t xml:space="preserve"> nach der eigenständigen Registrierung</w:t>
      </w:r>
      <w:r w:rsidR="00B43224">
        <w:t xml:space="preserve"> </w:t>
      </w:r>
      <w:r w:rsidR="00C84BA0">
        <w:t xml:space="preserve">noch die </w:t>
      </w:r>
      <w:r w:rsidR="00814AD5">
        <w:t xml:space="preserve">Verknüpfung zu </w:t>
      </w:r>
      <w:r w:rsidR="004B58F3">
        <w:t>deinem</w:t>
      </w:r>
      <w:r w:rsidR="00F81132">
        <w:t xml:space="preserve"> Kind erstellen</w:t>
      </w:r>
      <w:r w:rsidR="00C84BA0">
        <w:t>.</w:t>
      </w:r>
    </w:p>
    <w:p w14:paraId="15DD9951" w14:textId="7DE6218E" w:rsidR="00514831" w:rsidRDefault="00514831" w:rsidP="00CE0CB9">
      <w:r w:rsidRPr="005F5FA3">
        <w:rPr>
          <w:highlight w:val="cyan"/>
        </w:rPr>
        <w:t xml:space="preserve">Info: Falls ihr bereits Erziehungsberechtigte </w:t>
      </w:r>
      <w:r w:rsidR="00B3211B" w:rsidRPr="005F5FA3">
        <w:rPr>
          <w:highlight w:val="cyan"/>
        </w:rPr>
        <w:t xml:space="preserve">erfasst habt, aber dennoch nun mit der Selbstregistrierung arbeiten möchtet, </w:t>
      </w:r>
      <w:r w:rsidR="000B0F2F" w:rsidRPr="005F5FA3">
        <w:rPr>
          <w:highlight w:val="cyan"/>
        </w:rPr>
        <w:t>am besten</w:t>
      </w:r>
      <w:r w:rsidR="00B3211B" w:rsidRPr="005F5FA3">
        <w:rPr>
          <w:highlight w:val="cyan"/>
        </w:rPr>
        <w:t xml:space="preserve"> wie folgt vorgehen: Die bereits erfassten Profil</w:t>
      </w:r>
      <w:r w:rsidR="005F5FA3" w:rsidRPr="005F5FA3">
        <w:rPr>
          <w:highlight w:val="cyan"/>
        </w:rPr>
        <w:t>e</w:t>
      </w:r>
      <w:r w:rsidR="00B3211B" w:rsidRPr="005F5FA3">
        <w:rPr>
          <w:highlight w:val="cyan"/>
        </w:rPr>
        <w:t xml:space="preserve"> in die richtige Gruppe verschieben, den Erziehungsberechtigten das Login zustellen und separat </w:t>
      </w:r>
      <w:r w:rsidR="000B0F2F" w:rsidRPr="005F5FA3">
        <w:rPr>
          <w:highlight w:val="cyan"/>
        </w:rPr>
        <w:t>informieren. Ansonsten kann es vorkommen, das</w:t>
      </w:r>
      <w:r w:rsidR="00D07627" w:rsidRPr="005F5FA3">
        <w:rPr>
          <w:highlight w:val="cyan"/>
        </w:rPr>
        <w:t>s</w:t>
      </w:r>
      <w:r w:rsidR="000B0F2F" w:rsidRPr="005F5FA3">
        <w:rPr>
          <w:highlight w:val="cyan"/>
        </w:rPr>
        <w:t xml:space="preserve"> </w:t>
      </w:r>
      <w:r w:rsidR="005F5FA3" w:rsidRPr="005F5FA3">
        <w:rPr>
          <w:highlight w:val="cyan"/>
        </w:rPr>
        <w:t xml:space="preserve">es </w:t>
      </w:r>
      <w:r w:rsidR="000B0F2F" w:rsidRPr="005F5FA3">
        <w:rPr>
          <w:highlight w:val="cyan"/>
        </w:rPr>
        <w:t xml:space="preserve">bei der Selbstregistration </w:t>
      </w:r>
      <w:r w:rsidR="00B74A0D" w:rsidRPr="005F5FA3">
        <w:rPr>
          <w:highlight w:val="cyan"/>
        </w:rPr>
        <w:t xml:space="preserve">mit einer bereits erfassten Haupt-E-Mail zu einer Fehlermeldung oder zu Duplikaten </w:t>
      </w:r>
      <w:r w:rsidR="00B74A0D" w:rsidRPr="00561E91">
        <w:rPr>
          <w:highlight w:val="cyan"/>
        </w:rPr>
        <w:t>kommt.</w:t>
      </w:r>
    </w:p>
    <w:p w14:paraId="2E95FA06" w14:textId="26FF6959" w:rsidR="004D03F2" w:rsidRDefault="00515784" w:rsidP="00046A3B">
      <w:pPr>
        <w:spacing w:after="60"/>
      </w:pPr>
      <w:r>
        <w:t>Öffne</w:t>
      </w:r>
      <w:r w:rsidR="00F81132">
        <w:t xml:space="preserve"> </w:t>
      </w:r>
      <w:r w:rsidR="006F4804">
        <w:t>den Link,</w:t>
      </w:r>
      <w:r>
        <w:t xml:space="preserve"> welchen </w:t>
      </w:r>
      <w:r w:rsidR="004B58F3">
        <w:t>du</w:t>
      </w:r>
      <w:r>
        <w:t xml:space="preserve"> von </w:t>
      </w:r>
      <w:r w:rsidR="001900BD">
        <w:t>uns</w:t>
      </w:r>
      <w:r>
        <w:t xml:space="preserve"> erhalten ha</w:t>
      </w:r>
      <w:r w:rsidR="004B58F3">
        <w:t>s</w:t>
      </w:r>
      <w:r w:rsidR="00F81132">
        <w:t>t</w:t>
      </w:r>
      <w:r w:rsidR="006F4804">
        <w:t xml:space="preserve">. </w:t>
      </w:r>
      <w:r w:rsidR="004B58F3">
        <w:t>Du</w:t>
      </w:r>
      <w:r w:rsidR="006F4804">
        <w:t xml:space="preserve"> sollte</w:t>
      </w:r>
      <w:r w:rsidR="0076214C">
        <w:t>s</w:t>
      </w:r>
      <w:r w:rsidR="00F81132">
        <w:t>t</w:t>
      </w:r>
      <w:r w:rsidR="006F4804">
        <w:t xml:space="preserve"> nun ein Registrierungsfenster sehen. Füll</w:t>
      </w:r>
      <w:r w:rsidR="0076214C">
        <w:t>e</w:t>
      </w:r>
      <w:r w:rsidR="006F4804">
        <w:t xml:space="preserve"> </w:t>
      </w:r>
      <w:r w:rsidR="0013074B">
        <w:t xml:space="preserve">die Felder </w:t>
      </w:r>
      <w:r w:rsidR="00A922BE">
        <w:t>korrekt aus.</w:t>
      </w:r>
      <w:r w:rsidR="0013074B">
        <w:t xml:space="preserve"> </w:t>
      </w:r>
      <w:r w:rsidR="0013074B" w:rsidRPr="00C14A82">
        <w:rPr>
          <w:b/>
          <w:bCs/>
        </w:rPr>
        <w:t xml:space="preserve">Die von </w:t>
      </w:r>
      <w:r w:rsidR="0076214C">
        <w:rPr>
          <w:b/>
          <w:bCs/>
        </w:rPr>
        <w:t>dir</w:t>
      </w:r>
      <w:r w:rsidR="0013074B" w:rsidRPr="00C14A82">
        <w:rPr>
          <w:b/>
          <w:bCs/>
        </w:rPr>
        <w:t xml:space="preserve"> angegebene</w:t>
      </w:r>
      <w:r w:rsidR="00F62CB0">
        <w:rPr>
          <w:b/>
          <w:bCs/>
        </w:rPr>
        <w:t xml:space="preserve"> </w:t>
      </w:r>
      <w:r w:rsidR="0080566C" w:rsidRPr="00C14A82">
        <w:rPr>
          <w:b/>
          <w:bCs/>
        </w:rPr>
        <w:t>E-Mail-Adresse</w:t>
      </w:r>
      <w:r w:rsidR="0013074B" w:rsidRPr="00C14A82">
        <w:rPr>
          <w:b/>
          <w:bCs/>
        </w:rPr>
        <w:t xml:space="preserve"> </w:t>
      </w:r>
      <w:r w:rsidR="00C14A82" w:rsidRPr="00C14A82">
        <w:rPr>
          <w:b/>
          <w:bCs/>
        </w:rPr>
        <w:t>gilt</w:t>
      </w:r>
      <w:r w:rsidR="0045542A" w:rsidRPr="00C14A82">
        <w:rPr>
          <w:b/>
          <w:bCs/>
        </w:rPr>
        <w:t xml:space="preserve"> als Benutzername für spätere Anmeldungen</w:t>
      </w:r>
      <w:r w:rsidR="00B70D88">
        <w:rPr>
          <w:b/>
          <w:bCs/>
        </w:rPr>
        <w:t xml:space="preserve"> und kann</w:t>
      </w:r>
      <w:r w:rsidR="00A922BE">
        <w:t xml:space="preserve"> </w:t>
      </w:r>
      <w:r w:rsidR="00A922BE" w:rsidRPr="00B70D88">
        <w:rPr>
          <w:b/>
        </w:rPr>
        <w:t xml:space="preserve">nur </w:t>
      </w:r>
      <w:r w:rsidR="00C83B3F">
        <w:rPr>
          <w:b/>
        </w:rPr>
        <w:t>für ein Konto</w:t>
      </w:r>
      <w:r w:rsidR="00A922BE" w:rsidRPr="00B70D88">
        <w:rPr>
          <w:b/>
        </w:rPr>
        <w:t xml:space="preserve"> verwendet werden</w:t>
      </w:r>
      <w:r w:rsidR="00F62CB0" w:rsidRPr="006E2B33">
        <w:rPr>
          <w:b/>
        </w:rPr>
        <w:t>.</w:t>
      </w:r>
      <w:r w:rsidR="007D64B6">
        <w:rPr>
          <w:b/>
        </w:rPr>
        <w:t xml:space="preserve"> </w:t>
      </w:r>
      <w:r w:rsidR="001537F3">
        <w:rPr>
          <w:bCs/>
        </w:rPr>
        <w:t xml:space="preserve">Klicke anschliessend </w:t>
      </w:r>
      <w:r w:rsidR="008F1A63">
        <w:t>auf</w:t>
      </w:r>
      <w:r w:rsidR="001537F3">
        <w:br/>
      </w:r>
      <w:r w:rsidR="007D64B6" w:rsidRPr="001537F3">
        <w:rPr>
          <w:b/>
        </w:rPr>
        <w:t>«Registrieren»</w:t>
      </w:r>
      <w:r w:rsidR="001537F3" w:rsidRPr="001537F3">
        <w:t>.</w:t>
      </w:r>
    </w:p>
    <w:p w14:paraId="3E5527C2" w14:textId="6A714BBD" w:rsidR="00AB5C76" w:rsidRDefault="00AB5C76" w:rsidP="00CE0CB9">
      <w:r w:rsidRPr="006628FE">
        <w:rPr>
          <w:noProof/>
        </w:rPr>
        <w:drawing>
          <wp:inline distT="0" distB="0" distL="0" distR="0" wp14:anchorId="04627BA2" wp14:editId="6B41A100">
            <wp:extent cx="6464827" cy="2252751"/>
            <wp:effectExtent l="0" t="0" r="0" b="0"/>
            <wp:docPr id="17061961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96143" name="Grafik 1"/>
                    <pic:cNvPicPr/>
                  </pic:nvPicPr>
                  <pic:blipFill>
                    <a:blip r:embed="rId12">
                      <a:extLst>
                        <a:ext uri="{28A0092B-C50C-407E-A947-70E740481C1C}">
                          <a14:useLocalDpi xmlns:a14="http://schemas.microsoft.com/office/drawing/2010/main" val="0"/>
                        </a:ext>
                      </a:extLst>
                    </a:blip>
                    <a:stretch>
                      <a:fillRect/>
                    </a:stretch>
                  </pic:blipFill>
                  <pic:spPr>
                    <a:xfrm>
                      <a:off x="0" y="0"/>
                      <a:ext cx="6464827" cy="2252751"/>
                    </a:xfrm>
                    <a:prstGeom prst="rect">
                      <a:avLst/>
                    </a:prstGeom>
                  </pic:spPr>
                </pic:pic>
              </a:graphicData>
            </a:graphic>
          </wp:inline>
        </w:drawing>
      </w:r>
    </w:p>
    <w:p w14:paraId="5EA417DA" w14:textId="79EED47B" w:rsidR="00C65DDF" w:rsidRDefault="00434323" w:rsidP="00CE0CB9">
      <w:r>
        <w:t xml:space="preserve">Sobald </w:t>
      </w:r>
      <w:r w:rsidR="008053BC">
        <w:t>du</w:t>
      </w:r>
      <w:r>
        <w:t xml:space="preserve"> </w:t>
      </w:r>
      <w:r w:rsidRPr="00285BAC">
        <w:rPr>
          <w:b/>
          <w:bCs/>
        </w:rPr>
        <w:t>«Registrieren»</w:t>
      </w:r>
      <w:r>
        <w:t xml:space="preserve"> </w:t>
      </w:r>
      <w:r w:rsidR="00D32D87">
        <w:t>gedrückt ha</w:t>
      </w:r>
      <w:r w:rsidR="00E62556">
        <w:t>s</w:t>
      </w:r>
      <w:r w:rsidR="00BC3735">
        <w:t>t</w:t>
      </w:r>
      <w:r w:rsidR="00D32D87">
        <w:t>, erh</w:t>
      </w:r>
      <w:r w:rsidR="00353713">
        <w:t>ältst</w:t>
      </w:r>
      <w:r w:rsidR="00BC3735">
        <w:t xml:space="preserve"> </w:t>
      </w:r>
      <w:r w:rsidR="00E62556">
        <w:t>du</w:t>
      </w:r>
      <w:r w:rsidR="00D32D87">
        <w:t xml:space="preserve"> weitere Anweisungen an die von </w:t>
      </w:r>
      <w:r w:rsidR="00E62556">
        <w:t>dir</w:t>
      </w:r>
      <w:r w:rsidR="00D32D87">
        <w:t xml:space="preserve"> angegebene E-Mail-Adresse. </w:t>
      </w:r>
      <w:r w:rsidR="009F49F5">
        <w:t>Befolg</w:t>
      </w:r>
      <w:r w:rsidR="00E62556">
        <w:t>e</w:t>
      </w:r>
      <w:r w:rsidR="00BC3735">
        <w:t xml:space="preserve"> </w:t>
      </w:r>
      <w:r w:rsidR="009F49F5">
        <w:t xml:space="preserve">diese </w:t>
      </w:r>
      <w:r w:rsidR="00BC3735">
        <w:t xml:space="preserve">Anweisungen </w:t>
      </w:r>
      <w:r w:rsidR="009F49F5">
        <w:t xml:space="preserve">und </w:t>
      </w:r>
      <w:r w:rsidR="005A30B8">
        <w:t xml:space="preserve">melde </w:t>
      </w:r>
      <w:r w:rsidR="00E62556">
        <w:t>dich</w:t>
      </w:r>
      <w:r w:rsidR="005A30B8">
        <w:t xml:space="preserve"> anschliessend an.</w:t>
      </w:r>
    </w:p>
    <w:p w14:paraId="315DE228" w14:textId="565D596B" w:rsidR="00514128" w:rsidRDefault="00C65DDF" w:rsidP="0072549E">
      <w:r w:rsidRPr="00AF39B9">
        <w:rPr>
          <w:highlight w:val="yellow"/>
        </w:rPr>
        <w:t xml:space="preserve">Wenn </w:t>
      </w:r>
      <w:r w:rsidR="00E62556" w:rsidRPr="00AF39B9">
        <w:rPr>
          <w:highlight w:val="yellow"/>
        </w:rPr>
        <w:t>du dein</w:t>
      </w:r>
      <w:r w:rsidR="00BC3735" w:rsidRPr="00AF39B9">
        <w:rPr>
          <w:highlight w:val="yellow"/>
        </w:rPr>
        <w:t xml:space="preserve"> </w:t>
      </w:r>
      <w:r w:rsidRPr="00AF39B9">
        <w:rPr>
          <w:highlight w:val="yellow"/>
        </w:rPr>
        <w:t>Konto erstellt ha</w:t>
      </w:r>
      <w:r w:rsidR="00E62556" w:rsidRPr="00AF39B9">
        <w:rPr>
          <w:highlight w:val="yellow"/>
        </w:rPr>
        <w:t>s</w:t>
      </w:r>
      <w:r w:rsidR="00BC3735" w:rsidRPr="00AF39B9">
        <w:rPr>
          <w:highlight w:val="yellow"/>
        </w:rPr>
        <w:t>t</w:t>
      </w:r>
      <w:r w:rsidR="00136150" w:rsidRPr="00AF39B9">
        <w:rPr>
          <w:highlight w:val="yellow"/>
        </w:rPr>
        <w:t xml:space="preserve">, wende </w:t>
      </w:r>
      <w:r w:rsidR="00E62556" w:rsidRPr="00AF39B9">
        <w:rPr>
          <w:highlight w:val="yellow"/>
        </w:rPr>
        <w:t>dich</w:t>
      </w:r>
      <w:r w:rsidR="00136150" w:rsidRPr="00AF39B9">
        <w:rPr>
          <w:highlight w:val="yellow"/>
        </w:rPr>
        <w:t xml:space="preserve"> bitte an</w:t>
      </w:r>
      <w:r w:rsidR="00EA231C" w:rsidRPr="00AF39B9">
        <w:rPr>
          <w:highlight w:val="yellow"/>
        </w:rPr>
        <w:t xml:space="preserve"> </w:t>
      </w:r>
      <w:r w:rsidR="006619E4" w:rsidRPr="00AF39B9">
        <w:rPr>
          <w:highlight w:val="yellow"/>
        </w:rPr>
        <w:t>[</w:t>
      </w:r>
      <w:r w:rsidR="00287C04" w:rsidRPr="00AF39B9">
        <w:rPr>
          <w:highlight w:val="yellow"/>
        </w:rPr>
        <w:t xml:space="preserve">Vorname Nachname / </w:t>
      </w:r>
      <w:proofErr w:type="spellStart"/>
      <w:r w:rsidR="00287C04" w:rsidRPr="00AF39B9">
        <w:rPr>
          <w:highlight w:val="yellow"/>
        </w:rPr>
        <w:t>Ceviname</w:t>
      </w:r>
      <w:proofErr w:type="spellEnd"/>
      <w:r w:rsidR="00287C04" w:rsidRPr="00AF39B9">
        <w:rPr>
          <w:highlight w:val="yellow"/>
        </w:rPr>
        <w:t>]</w:t>
      </w:r>
      <w:r w:rsidR="00136150" w:rsidRPr="00AF39B9">
        <w:rPr>
          <w:highlight w:val="yellow"/>
        </w:rPr>
        <w:t>.</w:t>
      </w:r>
      <w:r w:rsidR="00136150">
        <w:t xml:space="preserve"> </w:t>
      </w:r>
      <w:r w:rsidR="002A1D2F">
        <w:t xml:space="preserve">Wir werden </w:t>
      </w:r>
      <w:r w:rsidR="00E62556">
        <w:t>dir</w:t>
      </w:r>
      <w:r w:rsidR="00136150">
        <w:t xml:space="preserve"> dann die </w:t>
      </w:r>
      <w:r w:rsidR="000732BA">
        <w:t>Ver</w:t>
      </w:r>
      <w:r w:rsidR="00BC3735">
        <w:t>knüpfung</w:t>
      </w:r>
      <w:r w:rsidR="000732BA">
        <w:t xml:space="preserve"> </w:t>
      </w:r>
      <w:r w:rsidR="00BC3735">
        <w:t xml:space="preserve">zu </w:t>
      </w:r>
      <w:r w:rsidR="00E62556">
        <w:t>deinem</w:t>
      </w:r>
      <w:r w:rsidR="000732BA">
        <w:t xml:space="preserve"> Kind</w:t>
      </w:r>
      <w:r w:rsidR="00BC3735">
        <w:t xml:space="preserve"> erstellen</w:t>
      </w:r>
      <w:r w:rsidR="000732BA">
        <w:t>.</w:t>
      </w:r>
      <w:r w:rsidR="00942B37">
        <w:t xml:space="preserve"> </w:t>
      </w:r>
      <w:r w:rsidR="00641300">
        <w:t>Sobald dies geschehen ist, ha</w:t>
      </w:r>
      <w:r w:rsidR="00E62556">
        <w:t>st du</w:t>
      </w:r>
      <w:r w:rsidR="00641300">
        <w:t xml:space="preserve"> </w:t>
      </w:r>
      <w:r w:rsidR="00A01FF9">
        <w:t>Zugriff</w:t>
      </w:r>
      <w:r w:rsidR="00493194">
        <w:t xml:space="preserve"> auf die persönlichen Daten </w:t>
      </w:r>
      <w:r w:rsidR="00E62556">
        <w:t>deines</w:t>
      </w:r>
      <w:r w:rsidR="00493194">
        <w:t xml:space="preserve"> Kinde</w:t>
      </w:r>
      <w:r w:rsidR="00190546">
        <w:t>s</w:t>
      </w:r>
      <w:r w:rsidR="00493194">
        <w:t>.</w:t>
      </w:r>
      <w:r w:rsidR="00407148">
        <w:t xml:space="preserve"> </w:t>
      </w:r>
      <w:r w:rsidR="00493194">
        <w:t xml:space="preserve">Siehe </w:t>
      </w:r>
      <w:r w:rsidR="00493194" w:rsidRPr="00A01FF9">
        <w:rPr>
          <w:bCs/>
        </w:rPr>
        <w:t>«</w:t>
      </w:r>
      <w:r w:rsidR="005A456D" w:rsidRPr="7C5D7644">
        <w:rPr>
          <w:u w:val="single"/>
        </w:rPr>
        <w:fldChar w:fldCharType="begin"/>
      </w:r>
      <w:r w:rsidR="005A456D" w:rsidRPr="7C5D7644">
        <w:rPr>
          <w:u w:val="single"/>
        </w:rPr>
        <w:instrText xml:space="preserve"> REF _Ref155703108 \r \h </w:instrText>
      </w:r>
      <w:r w:rsidR="0027050F" w:rsidRPr="7C5D7644">
        <w:rPr>
          <w:u w:val="single"/>
        </w:rPr>
        <w:instrText xml:space="preserve"> \* MERGEFORMAT </w:instrText>
      </w:r>
      <w:r w:rsidR="005A456D" w:rsidRPr="7C5D7644">
        <w:rPr>
          <w:u w:val="single"/>
        </w:rPr>
      </w:r>
      <w:r w:rsidR="005A456D" w:rsidRPr="7C5D7644">
        <w:rPr>
          <w:u w:val="single"/>
        </w:rPr>
        <w:fldChar w:fldCharType="separate"/>
      </w:r>
      <w:r w:rsidR="002314B2" w:rsidRPr="7C5D7644">
        <w:rPr>
          <w:u w:val="single"/>
        </w:rPr>
        <w:t>3.2</w:t>
      </w:r>
      <w:r w:rsidR="005A456D" w:rsidRPr="7C5D7644">
        <w:rPr>
          <w:u w:val="single"/>
        </w:rPr>
        <w:fldChar w:fldCharType="end"/>
      </w:r>
      <w:r w:rsidR="0027050F" w:rsidRPr="7C5D7644">
        <w:rPr>
          <w:u w:val="single"/>
        </w:rPr>
        <w:t xml:space="preserve"> </w:t>
      </w:r>
      <w:r w:rsidR="005A456D" w:rsidRPr="7C5D7644">
        <w:rPr>
          <w:u w:val="single"/>
        </w:rPr>
        <w:fldChar w:fldCharType="begin"/>
      </w:r>
      <w:r w:rsidR="005A456D" w:rsidRPr="7C5D7644">
        <w:rPr>
          <w:u w:val="single"/>
        </w:rPr>
        <w:instrText xml:space="preserve"> REF _Ref155703108 \h </w:instrText>
      </w:r>
      <w:r w:rsidR="0027050F" w:rsidRPr="7C5D7644">
        <w:rPr>
          <w:u w:val="single"/>
        </w:rPr>
        <w:instrText xml:space="preserve"> \* MERGEFORMAT </w:instrText>
      </w:r>
      <w:r w:rsidR="005A456D" w:rsidRPr="7C5D7644">
        <w:rPr>
          <w:u w:val="single"/>
        </w:rPr>
      </w:r>
      <w:r w:rsidR="005A456D" w:rsidRPr="7C5D7644">
        <w:rPr>
          <w:u w:val="single"/>
        </w:rPr>
        <w:fldChar w:fldCharType="separate"/>
      </w:r>
      <w:r w:rsidR="002314B2" w:rsidRPr="7C5D7644">
        <w:rPr>
          <w:u w:val="single"/>
        </w:rPr>
        <w:t>Datenverwaltung</w:t>
      </w:r>
      <w:r w:rsidR="005A456D" w:rsidRPr="7C5D7644">
        <w:rPr>
          <w:u w:val="single"/>
        </w:rPr>
        <w:fldChar w:fldCharType="end"/>
      </w:r>
      <w:r w:rsidR="00493194" w:rsidRPr="00A01FF9">
        <w:rPr>
          <w:bCs/>
        </w:rPr>
        <w:t>»</w:t>
      </w:r>
      <w:r w:rsidR="00493194" w:rsidRPr="00A01FF9">
        <w:t xml:space="preserve"> </w:t>
      </w:r>
      <w:r w:rsidR="00493194">
        <w:t xml:space="preserve">und / oder </w:t>
      </w:r>
      <w:r w:rsidR="00493194" w:rsidRPr="00A01FF9">
        <w:rPr>
          <w:bCs/>
        </w:rPr>
        <w:t>«</w:t>
      </w:r>
      <w:r w:rsidR="006420FC" w:rsidRPr="7C5D7644">
        <w:rPr>
          <w:u w:val="single"/>
        </w:rPr>
        <w:fldChar w:fldCharType="begin"/>
      </w:r>
      <w:r w:rsidR="006420FC" w:rsidRPr="7C5D7644">
        <w:rPr>
          <w:u w:val="single"/>
        </w:rPr>
        <w:instrText xml:space="preserve"> REF _Ref155704605 \r \h </w:instrText>
      </w:r>
      <w:r w:rsidR="003133DA" w:rsidRPr="7C5D7644">
        <w:rPr>
          <w:u w:val="single"/>
        </w:rPr>
        <w:instrText xml:space="preserve"> \* MERGEFORMAT </w:instrText>
      </w:r>
      <w:r w:rsidR="006420FC" w:rsidRPr="7C5D7644">
        <w:rPr>
          <w:u w:val="single"/>
        </w:rPr>
      </w:r>
      <w:r w:rsidR="006420FC" w:rsidRPr="7C5D7644">
        <w:rPr>
          <w:u w:val="single"/>
        </w:rPr>
        <w:fldChar w:fldCharType="separate"/>
      </w:r>
      <w:r w:rsidR="002314B2" w:rsidRPr="7C5D7644">
        <w:rPr>
          <w:u w:val="single"/>
        </w:rPr>
        <w:t>3.3</w:t>
      </w:r>
      <w:r w:rsidR="006420FC" w:rsidRPr="7C5D7644">
        <w:rPr>
          <w:u w:val="single"/>
        </w:rPr>
        <w:fldChar w:fldCharType="end"/>
      </w:r>
      <w:r w:rsidR="00E36894" w:rsidRPr="7C5D7644">
        <w:rPr>
          <w:u w:val="single"/>
        </w:rPr>
        <w:t xml:space="preserve"> </w:t>
      </w:r>
      <w:r w:rsidR="006420FC" w:rsidRPr="7C5D7644">
        <w:rPr>
          <w:u w:val="single"/>
        </w:rPr>
        <w:fldChar w:fldCharType="begin"/>
      </w:r>
      <w:r w:rsidR="006420FC" w:rsidRPr="7C5D7644">
        <w:rPr>
          <w:u w:val="single"/>
        </w:rPr>
        <w:instrText xml:space="preserve"> REF _Ref155704605 \h </w:instrText>
      </w:r>
      <w:r w:rsidR="003133DA" w:rsidRPr="7C5D7644">
        <w:rPr>
          <w:u w:val="single"/>
        </w:rPr>
        <w:instrText xml:space="preserve"> \* MERGEFORMAT </w:instrText>
      </w:r>
      <w:r w:rsidR="006420FC" w:rsidRPr="7C5D7644">
        <w:rPr>
          <w:u w:val="single"/>
        </w:rPr>
      </w:r>
      <w:r w:rsidR="006420FC" w:rsidRPr="7C5D7644">
        <w:rPr>
          <w:u w:val="single"/>
        </w:rPr>
        <w:fldChar w:fldCharType="separate"/>
      </w:r>
      <w:r w:rsidR="002314B2" w:rsidRPr="7C5D7644">
        <w:rPr>
          <w:u w:val="single"/>
        </w:rPr>
        <w:t>Anmeldung zu Anlässen und Kursen</w:t>
      </w:r>
      <w:r w:rsidR="006420FC" w:rsidRPr="7C5D7644">
        <w:rPr>
          <w:u w:val="single"/>
        </w:rPr>
        <w:fldChar w:fldCharType="end"/>
      </w:r>
      <w:r w:rsidR="00493194" w:rsidRPr="00A01FF9">
        <w:rPr>
          <w:bCs/>
        </w:rPr>
        <w:t>».</w:t>
      </w:r>
    </w:p>
    <w:p w14:paraId="378E513A" w14:textId="40E47784" w:rsidR="002A1D2F" w:rsidRDefault="002A1D2F" w:rsidP="0072549E">
      <w:pPr>
        <w:rPr>
          <w:bCs/>
        </w:rPr>
      </w:pPr>
    </w:p>
    <w:p w14:paraId="344FCBCB" w14:textId="73F4CD85" w:rsidR="0010272C" w:rsidRDefault="00514128" w:rsidP="00514128">
      <w:pPr>
        <w:spacing w:line="259" w:lineRule="auto"/>
        <w:jc w:val="left"/>
        <w:rPr>
          <w:bCs/>
        </w:rPr>
      </w:pPr>
      <w:r>
        <w:rPr>
          <w:bCs/>
        </w:rPr>
        <w:br w:type="page"/>
      </w:r>
    </w:p>
    <w:p w14:paraId="51AE8AC1" w14:textId="471C233F" w:rsidR="00047A41" w:rsidRDefault="00493194" w:rsidP="00493194">
      <w:pPr>
        <w:pStyle w:val="berschrift2"/>
      </w:pPr>
      <w:bookmarkStart w:id="3" w:name="_Ref155703108"/>
      <w:r>
        <w:lastRenderedPageBreak/>
        <w:t>Datenverwaltung</w:t>
      </w:r>
      <w:bookmarkEnd w:id="3"/>
    </w:p>
    <w:p w14:paraId="4D2B4ADE" w14:textId="31C013EE" w:rsidR="00F57FB1" w:rsidRDefault="00C4704E" w:rsidP="00C4704E">
      <w:r>
        <w:t>Mit der Datenverwaltung k</w:t>
      </w:r>
      <w:r w:rsidR="0005488C">
        <w:t>a</w:t>
      </w:r>
      <w:r>
        <w:t>nn</w:t>
      </w:r>
      <w:r w:rsidR="0005488C">
        <w:t>s</w:t>
      </w:r>
      <w:r w:rsidR="00A336C7">
        <w:t xml:space="preserve">t </w:t>
      </w:r>
      <w:r w:rsidR="0005488C">
        <w:t>du</w:t>
      </w:r>
      <w:r>
        <w:t xml:space="preserve"> die </w:t>
      </w:r>
      <w:r w:rsidR="009346C8">
        <w:t xml:space="preserve">persönlichen Daten </w:t>
      </w:r>
      <w:r w:rsidR="0005488C">
        <w:t>deines</w:t>
      </w:r>
      <w:r w:rsidR="009346C8">
        <w:t xml:space="preserve"> Kinde</w:t>
      </w:r>
      <w:r w:rsidR="00A336C7">
        <w:t>s</w:t>
      </w:r>
      <w:r w:rsidR="009346C8">
        <w:t xml:space="preserve"> und </w:t>
      </w:r>
      <w:r w:rsidR="0005488C">
        <w:t>deine</w:t>
      </w:r>
      <w:r w:rsidR="009346C8">
        <w:t xml:space="preserve"> eigenen laufend aktualisieren </w:t>
      </w:r>
      <w:r w:rsidR="0005488C">
        <w:t>und/oder einsehen</w:t>
      </w:r>
      <w:r w:rsidR="009346C8">
        <w:t xml:space="preserve">. </w:t>
      </w:r>
    </w:p>
    <w:p w14:paraId="4712FAAB" w14:textId="51BD761E" w:rsidR="00407148" w:rsidRDefault="009346C8" w:rsidP="00046A3B">
      <w:pPr>
        <w:spacing w:after="60"/>
      </w:pPr>
      <w:r>
        <w:t xml:space="preserve">Melde </w:t>
      </w:r>
      <w:r w:rsidR="0005488C">
        <w:t xml:space="preserve">dich dafür </w:t>
      </w:r>
      <w:r w:rsidR="00223A6F">
        <w:t xml:space="preserve">mit </w:t>
      </w:r>
      <w:r w:rsidR="0005488C" w:rsidRPr="00084AC8">
        <w:rPr>
          <w:b/>
          <w:bCs/>
        </w:rPr>
        <w:t>deinem</w:t>
      </w:r>
      <w:r w:rsidR="00223A6F">
        <w:t xml:space="preserve"> Konto auf der </w:t>
      </w:r>
      <w:hyperlink r:id="rId13" w:history="1">
        <w:r w:rsidR="00223A6F" w:rsidRPr="004309ED">
          <w:rPr>
            <w:rStyle w:val="Hyperlink"/>
          </w:rPr>
          <w:t>CeviDB</w:t>
        </w:r>
      </w:hyperlink>
      <w:r w:rsidR="00223A6F">
        <w:t xml:space="preserve"> an</w:t>
      </w:r>
      <w:r w:rsidR="003F1C2B">
        <w:t>. Nach der Anmeldung sollte</w:t>
      </w:r>
      <w:r w:rsidR="0005488C">
        <w:t>st</w:t>
      </w:r>
      <w:r w:rsidR="003F1C2B">
        <w:t xml:space="preserve"> </w:t>
      </w:r>
      <w:r w:rsidR="0005488C">
        <w:t>du</w:t>
      </w:r>
      <w:r w:rsidR="003F1C2B">
        <w:t xml:space="preserve"> direkt </w:t>
      </w:r>
      <w:r w:rsidR="0005488C">
        <w:t>dein</w:t>
      </w:r>
      <w:r w:rsidR="003F1C2B">
        <w:t xml:space="preserve"> eigenes Profil sehen</w:t>
      </w:r>
      <w:r w:rsidR="006F47D2">
        <w:t>. F</w:t>
      </w:r>
      <w:r w:rsidR="003F1C2B">
        <w:t>alls dies nicht der Fall ist, gelang</w:t>
      </w:r>
      <w:r w:rsidR="0005488C">
        <w:t>st</w:t>
      </w:r>
      <w:r w:rsidR="003F1C2B">
        <w:t xml:space="preserve"> </w:t>
      </w:r>
      <w:r w:rsidR="0005488C">
        <w:t>du</w:t>
      </w:r>
      <w:r w:rsidR="003F1C2B">
        <w:t xml:space="preserve"> mit einem Klick auf </w:t>
      </w:r>
      <w:r w:rsidR="0005488C">
        <w:t>deinen</w:t>
      </w:r>
      <w:r w:rsidR="003F1C2B">
        <w:t xml:space="preserve"> Namen (oben rechts) auf diese</w:t>
      </w:r>
      <w:r w:rsidR="00CC6219">
        <w:t>s.</w:t>
      </w:r>
      <w:r w:rsidR="00AF1FF3">
        <w:t xml:space="preserve"> Drücke auf </w:t>
      </w:r>
      <w:r w:rsidR="00CA76D4">
        <w:t>«Bearbeiten»,</w:t>
      </w:r>
      <w:r w:rsidR="00DB1752">
        <w:t xml:space="preserve"> um </w:t>
      </w:r>
      <w:r w:rsidR="0005488C">
        <w:t>deine</w:t>
      </w:r>
      <w:r w:rsidR="00DB1752">
        <w:t xml:space="preserve"> eigenen Daten anzupassen.</w:t>
      </w:r>
      <w:r w:rsidR="00BA0BFA">
        <w:t xml:space="preserve"> </w:t>
      </w:r>
    </w:p>
    <w:p w14:paraId="161951F2" w14:textId="243EEA8E" w:rsidR="00046A3B" w:rsidRDefault="0072549E" w:rsidP="00C4704E">
      <w:r w:rsidRPr="0072549E">
        <w:rPr>
          <w:noProof/>
        </w:rPr>
        <w:drawing>
          <wp:inline distT="0" distB="0" distL="0" distR="0" wp14:anchorId="3448A9E0" wp14:editId="1CB91C62">
            <wp:extent cx="6413087" cy="1555115"/>
            <wp:effectExtent l="0" t="0" r="6985" b="6985"/>
            <wp:docPr id="19549139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13959" name="Grafik 1"/>
                    <pic:cNvPicPr/>
                  </pic:nvPicPr>
                  <pic:blipFill>
                    <a:blip r:embed="rId14">
                      <a:extLst>
                        <a:ext uri="{28A0092B-C50C-407E-A947-70E740481C1C}">
                          <a14:useLocalDpi xmlns:a14="http://schemas.microsoft.com/office/drawing/2010/main" val="0"/>
                        </a:ext>
                      </a:extLst>
                    </a:blip>
                    <a:stretch>
                      <a:fillRect/>
                    </a:stretch>
                  </pic:blipFill>
                  <pic:spPr>
                    <a:xfrm>
                      <a:off x="0" y="0"/>
                      <a:ext cx="6413087" cy="1555115"/>
                    </a:xfrm>
                    <a:prstGeom prst="rect">
                      <a:avLst/>
                    </a:prstGeom>
                  </pic:spPr>
                </pic:pic>
              </a:graphicData>
            </a:graphic>
          </wp:inline>
        </w:drawing>
      </w:r>
    </w:p>
    <w:p w14:paraId="6586EC6D" w14:textId="4F11D632" w:rsidR="006C4E9E" w:rsidRDefault="00937569" w:rsidP="00046A3B">
      <w:pPr>
        <w:spacing w:after="60"/>
      </w:pPr>
      <w:r>
        <w:t>U</w:t>
      </w:r>
      <w:r w:rsidR="00CE2009">
        <w:t xml:space="preserve">m die Daten </w:t>
      </w:r>
      <w:r w:rsidR="006E7096">
        <w:t>deines</w:t>
      </w:r>
      <w:r w:rsidR="00CE2009">
        <w:t xml:space="preserve"> Kinde</w:t>
      </w:r>
      <w:r w:rsidR="006E7096">
        <w:t>s</w:t>
      </w:r>
      <w:r w:rsidR="00CE2009">
        <w:t xml:space="preserve"> anzupassen</w:t>
      </w:r>
      <w:r w:rsidR="001614E0">
        <w:t>,</w:t>
      </w:r>
      <w:r w:rsidR="00CE2009">
        <w:t xml:space="preserve"> </w:t>
      </w:r>
      <w:r w:rsidR="001614E0">
        <w:t>m</w:t>
      </w:r>
      <w:r w:rsidR="006E7096">
        <w:t>usst</w:t>
      </w:r>
      <w:r w:rsidR="00CE2009">
        <w:t xml:space="preserve"> </w:t>
      </w:r>
      <w:r w:rsidR="006E7096">
        <w:t>du</w:t>
      </w:r>
      <w:r w:rsidR="00CE2009">
        <w:t xml:space="preserve"> auf den Namen de</w:t>
      </w:r>
      <w:r w:rsidR="006E7096">
        <w:t>s</w:t>
      </w:r>
      <w:r w:rsidR="00CE2009">
        <w:t xml:space="preserve"> Kinde</w:t>
      </w:r>
      <w:r w:rsidR="006E7096">
        <w:t>s</w:t>
      </w:r>
      <w:r w:rsidR="00CE2009">
        <w:t xml:space="preserve"> in</w:t>
      </w:r>
      <w:r w:rsidR="006E7096">
        <w:t>nerhalb von deinem</w:t>
      </w:r>
      <w:r w:rsidR="00CE2009">
        <w:t xml:space="preserve"> </w:t>
      </w:r>
      <w:r w:rsidR="002A1D2F">
        <w:t>Profil</w:t>
      </w:r>
      <w:r w:rsidR="001614E0">
        <w:t xml:space="preserve"> </w:t>
      </w:r>
      <w:r w:rsidR="00DE2D00">
        <w:t>klicken</w:t>
      </w:r>
      <w:r w:rsidR="001614E0">
        <w:t>.</w:t>
      </w:r>
      <w:r w:rsidR="00CA76D4">
        <w:t xml:space="preserve"> Dadurch gelang</w:t>
      </w:r>
      <w:r w:rsidR="006E7096">
        <w:t>st</w:t>
      </w:r>
      <w:r w:rsidR="00CA76D4">
        <w:t xml:space="preserve"> </w:t>
      </w:r>
      <w:r w:rsidR="006E7096">
        <w:t>du</w:t>
      </w:r>
      <w:r w:rsidR="00CA76D4">
        <w:t xml:space="preserve"> in das Profil des Kindes. Drücke auf «Bearbeiten», um die Daten des Kindes anzupassen.</w:t>
      </w:r>
    </w:p>
    <w:p w14:paraId="3C2F0B07" w14:textId="76687965" w:rsidR="000E469D" w:rsidRDefault="000E469D" w:rsidP="00C4704E">
      <w:r w:rsidRPr="006D0877">
        <w:rPr>
          <w:noProof/>
        </w:rPr>
        <w:drawing>
          <wp:inline distT="0" distB="0" distL="0" distR="0" wp14:anchorId="2EC01453" wp14:editId="40B206D7">
            <wp:extent cx="6475487" cy="5470835"/>
            <wp:effectExtent l="0" t="0" r="1905" b="0"/>
            <wp:docPr id="16006483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48350" name="Grafik 1"/>
                    <pic:cNvPicPr/>
                  </pic:nvPicPr>
                  <pic:blipFill>
                    <a:blip r:embed="rId15">
                      <a:extLst>
                        <a:ext uri="{28A0092B-C50C-407E-A947-70E740481C1C}">
                          <a14:useLocalDpi xmlns:a14="http://schemas.microsoft.com/office/drawing/2010/main" val="0"/>
                        </a:ext>
                      </a:extLst>
                    </a:blip>
                    <a:stretch>
                      <a:fillRect/>
                    </a:stretch>
                  </pic:blipFill>
                  <pic:spPr>
                    <a:xfrm>
                      <a:off x="0" y="0"/>
                      <a:ext cx="6475487" cy="5470835"/>
                    </a:xfrm>
                    <a:prstGeom prst="rect">
                      <a:avLst/>
                    </a:prstGeom>
                  </pic:spPr>
                </pic:pic>
              </a:graphicData>
            </a:graphic>
          </wp:inline>
        </w:drawing>
      </w:r>
    </w:p>
    <w:p w14:paraId="4661AECC" w14:textId="6D2DDA3C" w:rsidR="009118B2" w:rsidRDefault="00033656" w:rsidP="00033656">
      <w:pPr>
        <w:pStyle w:val="berschrift2"/>
      </w:pPr>
      <w:bookmarkStart w:id="4" w:name="_Ref155703135"/>
      <w:bookmarkStart w:id="5" w:name="_Ref155704605"/>
      <w:r>
        <w:lastRenderedPageBreak/>
        <w:t>Anmeldung zu Anlässen</w:t>
      </w:r>
      <w:bookmarkEnd w:id="4"/>
      <w:r w:rsidR="00BC52F8">
        <w:t xml:space="preserve"> und Kursen</w:t>
      </w:r>
      <w:bookmarkEnd w:id="5"/>
    </w:p>
    <w:p w14:paraId="30AF1FA3" w14:textId="3C5CDEF4" w:rsidR="009118B2" w:rsidRDefault="009118B2" w:rsidP="009118B2">
      <w:r>
        <w:t xml:space="preserve">Über die </w:t>
      </w:r>
      <w:hyperlink r:id="rId16" w:history="1">
        <w:r w:rsidRPr="004309ED">
          <w:rPr>
            <w:rStyle w:val="Hyperlink"/>
          </w:rPr>
          <w:t>CeviDB</w:t>
        </w:r>
      </w:hyperlink>
      <w:r>
        <w:t xml:space="preserve"> k</w:t>
      </w:r>
      <w:r w:rsidR="006E7096">
        <w:t>annst du dein Kind</w:t>
      </w:r>
      <w:r>
        <w:t xml:space="preserve"> bequem </w:t>
      </w:r>
      <w:r w:rsidR="00FA5128">
        <w:t>o</w:t>
      </w:r>
      <w:r>
        <w:t xml:space="preserve">nline an Anlässe (z.B. Lager und Kurse) anmelden. </w:t>
      </w:r>
    </w:p>
    <w:p w14:paraId="6826F39F" w14:textId="31F6DB87" w:rsidR="009118B2" w:rsidRDefault="7C5D7644" w:rsidP="009118B2">
      <w:r>
        <w:t>Solltest du von uns einen Direktlink resp. einen Flyer mit einem Link erhalten haben, benutze bitte diesen. Ansonsten gehst du links im Menü auf das «Anlässe» oder «Kurse», wähle den gewünschten Anlass und die zu Anmeldende Person an und fülle die von uns geforderten Pflichtfelder aus.</w:t>
      </w:r>
    </w:p>
    <w:p w14:paraId="495D79DE" w14:textId="59BEB43C" w:rsidR="009118B2" w:rsidRDefault="009118B2" w:rsidP="00046A3B">
      <w:pPr>
        <w:spacing w:after="60"/>
        <w:jc w:val="left"/>
      </w:pPr>
      <w:r>
        <w:t xml:space="preserve">Anmeldung </w:t>
      </w:r>
      <w:r w:rsidR="00FD39C6">
        <w:t xml:space="preserve">für einen </w:t>
      </w:r>
      <w:r>
        <w:t>Anlass:</w:t>
      </w:r>
    </w:p>
    <w:p w14:paraId="6C40E560" w14:textId="0A8BD9C5" w:rsidR="00E16273" w:rsidRDefault="00E16273" w:rsidP="009118B2">
      <w:pPr>
        <w:jc w:val="left"/>
      </w:pPr>
      <w:r w:rsidRPr="00E16273">
        <w:rPr>
          <w:noProof/>
        </w:rPr>
        <w:drawing>
          <wp:inline distT="0" distB="0" distL="0" distR="0" wp14:anchorId="373DE95E" wp14:editId="1E04DA26">
            <wp:extent cx="6420472" cy="1554480"/>
            <wp:effectExtent l="0" t="0" r="0" b="7620"/>
            <wp:docPr id="3017802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80208" name="Grafik 1"/>
                    <pic:cNvPicPr/>
                  </pic:nvPicPr>
                  <pic:blipFill>
                    <a:blip r:embed="rId17">
                      <a:extLst>
                        <a:ext uri="{28A0092B-C50C-407E-A947-70E740481C1C}">
                          <a14:useLocalDpi xmlns:a14="http://schemas.microsoft.com/office/drawing/2010/main" val="0"/>
                        </a:ext>
                      </a:extLst>
                    </a:blip>
                    <a:stretch>
                      <a:fillRect/>
                    </a:stretch>
                  </pic:blipFill>
                  <pic:spPr>
                    <a:xfrm>
                      <a:off x="0" y="0"/>
                      <a:ext cx="6420472" cy="1554480"/>
                    </a:xfrm>
                    <a:prstGeom prst="rect">
                      <a:avLst/>
                    </a:prstGeom>
                  </pic:spPr>
                </pic:pic>
              </a:graphicData>
            </a:graphic>
          </wp:inline>
        </w:drawing>
      </w:r>
    </w:p>
    <w:p w14:paraId="09D5BC29" w14:textId="6E690330" w:rsidR="00046A3B" w:rsidRDefault="00FD39C6" w:rsidP="00046A3B">
      <w:pPr>
        <w:spacing w:after="60"/>
      </w:pPr>
      <w:r>
        <w:t>Anmeldung für einen Kurs:</w:t>
      </w:r>
    </w:p>
    <w:p w14:paraId="2D7F1371" w14:textId="4842DD12" w:rsidR="00F73514" w:rsidRDefault="00F73514" w:rsidP="000B74ED">
      <w:r w:rsidRPr="0033694F">
        <w:rPr>
          <w:noProof/>
        </w:rPr>
        <w:drawing>
          <wp:inline distT="0" distB="0" distL="0" distR="0" wp14:anchorId="6BC86710" wp14:editId="33E7DAA9">
            <wp:extent cx="6424995" cy="1760855"/>
            <wp:effectExtent l="0" t="0" r="0" b="0"/>
            <wp:docPr id="13587522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52216" name="Grafik 1"/>
                    <pic:cNvPicPr/>
                  </pic:nvPicPr>
                  <pic:blipFill>
                    <a:blip r:embed="rId18">
                      <a:extLst>
                        <a:ext uri="{28A0092B-C50C-407E-A947-70E740481C1C}">
                          <a14:useLocalDpi xmlns:a14="http://schemas.microsoft.com/office/drawing/2010/main" val="0"/>
                        </a:ext>
                      </a:extLst>
                    </a:blip>
                    <a:stretch>
                      <a:fillRect/>
                    </a:stretch>
                  </pic:blipFill>
                  <pic:spPr>
                    <a:xfrm>
                      <a:off x="0" y="0"/>
                      <a:ext cx="6424995" cy="1760855"/>
                    </a:xfrm>
                    <a:prstGeom prst="rect">
                      <a:avLst/>
                    </a:prstGeom>
                  </pic:spPr>
                </pic:pic>
              </a:graphicData>
            </a:graphic>
          </wp:inline>
        </w:drawing>
      </w:r>
    </w:p>
    <w:p w14:paraId="3B19C419" w14:textId="4006A0A6" w:rsidR="00046A3B" w:rsidRDefault="000B74ED" w:rsidP="00046A3B">
      <w:pPr>
        <w:spacing w:after="60"/>
      </w:pPr>
      <w:r w:rsidRPr="00837DEE">
        <w:rPr>
          <w:noProof/>
        </w:rPr>
        <w:drawing>
          <wp:inline distT="0" distB="0" distL="0" distR="0" wp14:anchorId="7E8D6F7F" wp14:editId="2D7650A3">
            <wp:extent cx="6417548" cy="1536065"/>
            <wp:effectExtent l="0" t="0" r="2540" b="6985"/>
            <wp:docPr id="18923145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14509" name="Grafik 1"/>
                    <pic:cNvPicPr/>
                  </pic:nvPicPr>
                  <pic:blipFill>
                    <a:blip r:embed="rId19">
                      <a:extLst>
                        <a:ext uri="{28A0092B-C50C-407E-A947-70E740481C1C}">
                          <a14:useLocalDpi xmlns:a14="http://schemas.microsoft.com/office/drawing/2010/main" val="0"/>
                        </a:ext>
                      </a:extLst>
                    </a:blip>
                    <a:stretch>
                      <a:fillRect/>
                    </a:stretch>
                  </pic:blipFill>
                  <pic:spPr>
                    <a:xfrm>
                      <a:off x="0" y="0"/>
                      <a:ext cx="6417548" cy="1536065"/>
                    </a:xfrm>
                    <a:prstGeom prst="rect">
                      <a:avLst/>
                    </a:prstGeom>
                  </pic:spPr>
                </pic:pic>
              </a:graphicData>
            </a:graphic>
          </wp:inline>
        </w:drawing>
      </w:r>
    </w:p>
    <w:p w14:paraId="7242BD27" w14:textId="51B17FF0" w:rsidR="000774EA" w:rsidRDefault="000774EA" w:rsidP="006B3D56">
      <w:bookmarkStart w:id="6" w:name="_Ref155703207"/>
      <w:bookmarkEnd w:id="0"/>
    </w:p>
    <w:p w14:paraId="6B985805" w14:textId="7FCCD7A0" w:rsidR="001537F3" w:rsidRDefault="001537F3">
      <w:pPr>
        <w:spacing w:line="259" w:lineRule="auto"/>
        <w:jc w:val="left"/>
      </w:pPr>
      <w:r>
        <w:br w:type="page"/>
      </w:r>
    </w:p>
    <w:p w14:paraId="209D98E6" w14:textId="77777777" w:rsidR="001537F3" w:rsidRPr="0087471B" w:rsidRDefault="001537F3" w:rsidP="001537F3">
      <w:pPr>
        <w:pStyle w:val="berschrift2"/>
      </w:pPr>
      <w:bookmarkStart w:id="7" w:name="_Ref156982784"/>
      <w:r w:rsidRPr="0087471B">
        <w:lastRenderedPageBreak/>
        <w:t>CeviDB-Konto für Kind erstellen</w:t>
      </w:r>
      <w:bookmarkEnd w:id="7"/>
    </w:p>
    <w:p w14:paraId="58FF6307" w14:textId="377802B9" w:rsidR="001537F3" w:rsidRPr="004405E9" w:rsidRDefault="001537F3" w:rsidP="001537F3">
      <w:r w:rsidRPr="004405E9">
        <w:t>D</w:t>
      </w:r>
      <w:r>
        <w:t>ein Kind besitzt noch kein Konto, dass du verwalten kannst?</w:t>
      </w:r>
      <w:r w:rsidR="002F39CA">
        <w:t xml:space="preserve"> </w:t>
      </w:r>
      <w:r w:rsidR="002F39CA" w:rsidRPr="00F70206">
        <w:rPr>
          <w:highlight w:val="cyan"/>
        </w:rPr>
        <w:t xml:space="preserve">Mit welchem Verfahren das Konto erstellt wird, hängt von </w:t>
      </w:r>
      <w:r w:rsidR="002F39CA">
        <w:rPr>
          <w:highlight w:val="cyan"/>
        </w:rPr>
        <w:t xml:space="preserve">eurer </w:t>
      </w:r>
      <w:r w:rsidR="002F39CA" w:rsidRPr="00F70206">
        <w:rPr>
          <w:highlight w:val="cyan"/>
        </w:rPr>
        <w:t>Abteilung ab.</w:t>
      </w:r>
    </w:p>
    <w:p w14:paraId="5886FB94" w14:textId="77777777" w:rsidR="001537F3" w:rsidRDefault="001537F3" w:rsidP="001537F3">
      <w:r w:rsidRPr="004448B9">
        <w:rPr>
          <w:b/>
          <w:bCs/>
          <w:highlight w:val="cyan"/>
        </w:rPr>
        <w:t>OPTION A:</w:t>
      </w:r>
      <w:r>
        <w:rPr>
          <w:b/>
          <w:bCs/>
        </w:rPr>
        <w:t xml:space="preserve"> </w:t>
      </w:r>
      <w:r>
        <w:t>Wir erstellen ein Konto für dein Kind. Solange das Kind über dich verwaltet wird, benötigt es keine eigene Anmeldedaten.</w:t>
      </w:r>
    </w:p>
    <w:p w14:paraId="4D6E3628" w14:textId="77777777" w:rsidR="001537F3" w:rsidRDefault="001537F3" w:rsidP="001537F3">
      <w:r w:rsidRPr="004448B9">
        <w:rPr>
          <w:b/>
          <w:bCs/>
          <w:highlight w:val="cyan"/>
        </w:rPr>
        <w:t>OPTION B:</w:t>
      </w:r>
      <w:r>
        <w:rPr>
          <w:b/>
          <w:bCs/>
        </w:rPr>
        <w:t xml:space="preserve"> </w:t>
      </w:r>
      <w:r>
        <w:t xml:space="preserve">Du erhältst von uns einen Link </w:t>
      </w:r>
      <w:r w:rsidRPr="006B44EB">
        <w:rPr>
          <w:highlight w:val="cyan"/>
        </w:rPr>
        <w:t>(z.B. in Form eines QR-Codes</w:t>
      </w:r>
      <w:r>
        <w:rPr>
          <w:highlight w:val="cyan"/>
        </w:rPr>
        <w:t xml:space="preserve"> oder direkt hier verlinken</w:t>
      </w:r>
      <w:r w:rsidRPr="006B44EB">
        <w:rPr>
          <w:highlight w:val="cyan"/>
        </w:rPr>
        <w:t>)</w:t>
      </w:r>
      <w:r>
        <w:t xml:space="preserve"> und registriert dein Kind eigenständig. In diesem Fall müssen wir dir nach der eigenständigen Registrierung noch die Verknüpfung zu deinem Konto erstellen.</w:t>
      </w:r>
    </w:p>
    <w:p w14:paraId="18206AC2" w14:textId="42CA1559" w:rsidR="001537F3" w:rsidRDefault="001537F3" w:rsidP="001537F3">
      <w:r w:rsidRPr="0086763F">
        <w:rPr>
          <w:noProof/>
        </w:rPr>
        <w:drawing>
          <wp:inline distT="0" distB="0" distL="0" distR="0" wp14:anchorId="0A80BB61" wp14:editId="1BD24599">
            <wp:extent cx="6471433" cy="2253615"/>
            <wp:effectExtent l="0" t="0" r="5715" b="0"/>
            <wp:docPr id="1585711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1156" name="Grafik 1"/>
                    <pic:cNvPicPr/>
                  </pic:nvPicPr>
                  <pic:blipFill>
                    <a:blip r:embed="rId20">
                      <a:extLst>
                        <a:ext uri="{28A0092B-C50C-407E-A947-70E740481C1C}">
                          <a14:useLocalDpi xmlns:a14="http://schemas.microsoft.com/office/drawing/2010/main" val="0"/>
                        </a:ext>
                      </a:extLst>
                    </a:blip>
                    <a:stretch>
                      <a:fillRect/>
                    </a:stretch>
                  </pic:blipFill>
                  <pic:spPr>
                    <a:xfrm>
                      <a:off x="0" y="0"/>
                      <a:ext cx="6471433" cy="2253615"/>
                    </a:xfrm>
                    <a:prstGeom prst="rect">
                      <a:avLst/>
                    </a:prstGeom>
                  </pic:spPr>
                </pic:pic>
              </a:graphicData>
            </a:graphic>
          </wp:inline>
        </w:drawing>
      </w:r>
    </w:p>
    <w:p w14:paraId="2EAC603B" w14:textId="77777777" w:rsidR="001537F3" w:rsidRDefault="001537F3" w:rsidP="001537F3">
      <w:pPr>
        <w:rPr>
          <w:b/>
          <w:bCs/>
        </w:rPr>
      </w:pPr>
      <w:r>
        <w:t xml:space="preserve">Öffne den Link, welchen du von uns erhalten hast. Du solltest nun ein Registrierungsfenster sehen. Fülle die Felder korrekt aus. </w:t>
      </w:r>
      <w:r w:rsidRPr="005A00A6">
        <w:rPr>
          <w:b/>
          <w:bCs/>
        </w:rPr>
        <w:t xml:space="preserve">Die E-Mail-Adresse kann </w:t>
      </w:r>
      <w:r>
        <w:rPr>
          <w:b/>
          <w:bCs/>
        </w:rPr>
        <w:t xml:space="preserve">hier </w:t>
      </w:r>
      <w:r w:rsidRPr="005A00A6">
        <w:rPr>
          <w:b/>
          <w:bCs/>
        </w:rPr>
        <w:t>leer gelassen werden, da du über dein eigenes Konto sowieso Zugriff auf jenes von deinem Kind besitzen wirst.</w:t>
      </w:r>
    </w:p>
    <w:p w14:paraId="25F4836A" w14:textId="200133C9" w:rsidR="001537F3" w:rsidRDefault="001537F3" w:rsidP="001537F3">
      <w:r w:rsidRPr="00A40018">
        <w:rPr>
          <w:highlight w:val="yellow"/>
        </w:rPr>
        <w:t xml:space="preserve">Sobald du </w:t>
      </w:r>
      <w:r w:rsidRPr="00A40018">
        <w:rPr>
          <w:b/>
          <w:bCs/>
          <w:highlight w:val="yellow"/>
        </w:rPr>
        <w:t xml:space="preserve">«Registrieren» </w:t>
      </w:r>
      <w:r w:rsidRPr="00A40018">
        <w:rPr>
          <w:highlight w:val="yellow"/>
        </w:rPr>
        <w:t xml:space="preserve">gedrückt hast, wende dich bitte an [Vorname Nachname / </w:t>
      </w:r>
      <w:proofErr w:type="spellStart"/>
      <w:r w:rsidRPr="00A40018">
        <w:rPr>
          <w:highlight w:val="yellow"/>
        </w:rPr>
        <w:t>Ceviname</w:t>
      </w:r>
      <w:proofErr w:type="spellEnd"/>
      <w:r w:rsidRPr="00287C04">
        <w:rPr>
          <w:highlight w:val="yellow"/>
        </w:rPr>
        <w:t>].</w:t>
      </w:r>
      <w:r>
        <w:t xml:space="preserve"> Wir werden dir dann die Verknüpfung zu deinem Konto erstellen. Sobald dies geschehen ist, hast du Zugriff auf die persönlichen Daten deines Kindes. Siehe </w:t>
      </w:r>
      <w:r w:rsidRPr="00A01FF9">
        <w:rPr>
          <w:bCs/>
        </w:rPr>
        <w:t>«</w:t>
      </w:r>
      <w:r w:rsidRPr="7C5D7644">
        <w:rPr>
          <w:u w:val="single"/>
        </w:rPr>
        <w:fldChar w:fldCharType="begin"/>
      </w:r>
      <w:r w:rsidRPr="7C5D7644">
        <w:rPr>
          <w:u w:val="single"/>
        </w:rPr>
        <w:instrText xml:space="preserve"> REF _Ref155703108 \r \h  \* MERGEFORMAT </w:instrText>
      </w:r>
      <w:r w:rsidRPr="7C5D7644">
        <w:rPr>
          <w:u w:val="single"/>
        </w:rPr>
      </w:r>
      <w:r w:rsidRPr="7C5D7644">
        <w:rPr>
          <w:u w:val="single"/>
        </w:rPr>
        <w:fldChar w:fldCharType="separate"/>
      </w:r>
      <w:r w:rsidR="002314B2" w:rsidRPr="7C5D7644">
        <w:rPr>
          <w:u w:val="single"/>
        </w:rPr>
        <w:t>3.2</w:t>
      </w:r>
      <w:r w:rsidRPr="7C5D7644">
        <w:rPr>
          <w:u w:val="single"/>
        </w:rPr>
        <w:fldChar w:fldCharType="end"/>
      </w:r>
      <w:r w:rsidRPr="7C5D7644">
        <w:rPr>
          <w:u w:val="single"/>
        </w:rPr>
        <w:t xml:space="preserve"> </w:t>
      </w:r>
      <w:r w:rsidRPr="7C5D7644">
        <w:rPr>
          <w:u w:val="single"/>
        </w:rPr>
        <w:fldChar w:fldCharType="begin"/>
      </w:r>
      <w:r w:rsidRPr="7C5D7644">
        <w:rPr>
          <w:u w:val="single"/>
        </w:rPr>
        <w:instrText xml:space="preserve"> REF _Ref155703108 \h  \* MERGEFORMAT </w:instrText>
      </w:r>
      <w:r w:rsidRPr="7C5D7644">
        <w:rPr>
          <w:u w:val="single"/>
        </w:rPr>
      </w:r>
      <w:r w:rsidRPr="7C5D7644">
        <w:rPr>
          <w:u w:val="single"/>
        </w:rPr>
        <w:fldChar w:fldCharType="separate"/>
      </w:r>
      <w:r w:rsidR="002314B2" w:rsidRPr="7C5D7644">
        <w:rPr>
          <w:u w:val="single"/>
        </w:rPr>
        <w:t>Datenverwaltung</w:t>
      </w:r>
      <w:r w:rsidRPr="7C5D7644">
        <w:rPr>
          <w:u w:val="single"/>
        </w:rPr>
        <w:fldChar w:fldCharType="end"/>
      </w:r>
      <w:r w:rsidRPr="00A01FF9">
        <w:rPr>
          <w:bCs/>
        </w:rPr>
        <w:t>»</w:t>
      </w:r>
      <w:r w:rsidRPr="00A01FF9">
        <w:t xml:space="preserve"> </w:t>
      </w:r>
      <w:r>
        <w:t xml:space="preserve">und / oder </w:t>
      </w:r>
      <w:r w:rsidRPr="00A01FF9">
        <w:rPr>
          <w:bCs/>
        </w:rPr>
        <w:t>«</w:t>
      </w:r>
      <w:r w:rsidRPr="7C5D7644">
        <w:rPr>
          <w:u w:val="single"/>
        </w:rPr>
        <w:fldChar w:fldCharType="begin"/>
      </w:r>
      <w:r w:rsidRPr="7C5D7644">
        <w:rPr>
          <w:u w:val="single"/>
        </w:rPr>
        <w:instrText xml:space="preserve"> REF _Ref155704605 \r \h  \* MERGEFORMAT </w:instrText>
      </w:r>
      <w:r w:rsidRPr="7C5D7644">
        <w:rPr>
          <w:u w:val="single"/>
        </w:rPr>
      </w:r>
      <w:r w:rsidRPr="7C5D7644">
        <w:rPr>
          <w:u w:val="single"/>
        </w:rPr>
        <w:fldChar w:fldCharType="separate"/>
      </w:r>
      <w:r w:rsidR="002314B2" w:rsidRPr="7C5D7644">
        <w:rPr>
          <w:u w:val="single"/>
        </w:rPr>
        <w:t>3.3</w:t>
      </w:r>
      <w:r w:rsidRPr="7C5D7644">
        <w:rPr>
          <w:u w:val="single"/>
        </w:rPr>
        <w:fldChar w:fldCharType="end"/>
      </w:r>
      <w:r w:rsidRPr="7C5D7644">
        <w:rPr>
          <w:u w:val="single"/>
        </w:rPr>
        <w:t xml:space="preserve"> </w:t>
      </w:r>
      <w:r w:rsidRPr="7C5D7644">
        <w:rPr>
          <w:u w:val="single"/>
        </w:rPr>
        <w:fldChar w:fldCharType="begin"/>
      </w:r>
      <w:r w:rsidRPr="7C5D7644">
        <w:rPr>
          <w:u w:val="single"/>
        </w:rPr>
        <w:instrText xml:space="preserve"> REF _Ref155704605 \h  \* MERGEFORMAT </w:instrText>
      </w:r>
      <w:r w:rsidRPr="7C5D7644">
        <w:rPr>
          <w:u w:val="single"/>
        </w:rPr>
      </w:r>
      <w:r w:rsidRPr="7C5D7644">
        <w:rPr>
          <w:u w:val="single"/>
        </w:rPr>
        <w:fldChar w:fldCharType="separate"/>
      </w:r>
      <w:r w:rsidR="002314B2" w:rsidRPr="7C5D7644">
        <w:rPr>
          <w:u w:val="single"/>
        </w:rPr>
        <w:t>Anmeldung zu Anlässen und Kursen</w:t>
      </w:r>
      <w:r w:rsidRPr="7C5D7644">
        <w:rPr>
          <w:u w:val="single"/>
        </w:rPr>
        <w:fldChar w:fldCharType="end"/>
      </w:r>
      <w:r w:rsidRPr="00A01FF9">
        <w:rPr>
          <w:bCs/>
        </w:rPr>
        <w:t>».</w:t>
      </w:r>
    </w:p>
    <w:p w14:paraId="70790B96" w14:textId="77777777" w:rsidR="001537F3" w:rsidRPr="006B3D56" w:rsidRDefault="001537F3" w:rsidP="006B3D56"/>
    <w:p w14:paraId="6E81FFCD" w14:textId="646C1F3F" w:rsidR="00872178" w:rsidRDefault="00B03833" w:rsidP="00B93BEF">
      <w:pPr>
        <w:pStyle w:val="berschrift2"/>
      </w:pPr>
      <w:bookmarkStart w:id="8" w:name="_Ref156900757"/>
      <w:bookmarkStart w:id="9" w:name="_Ref156998830"/>
      <w:r>
        <w:t>Support</w:t>
      </w:r>
      <w:bookmarkEnd w:id="6"/>
      <w:bookmarkEnd w:id="8"/>
      <w:bookmarkEnd w:id="9"/>
    </w:p>
    <w:p w14:paraId="6D7F0062" w14:textId="77777777" w:rsidR="00FA5128" w:rsidRDefault="00B23702" w:rsidP="0050469D">
      <w:r>
        <w:t xml:space="preserve">Probleme mit dem Elternzugang? </w:t>
      </w:r>
      <w:r w:rsidR="00756391">
        <w:t>Wir helfen dir gerne weiter:</w:t>
      </w:r>
    </w:p>
    <w:p w14:paraId="0DE8D9FA" w14:textId="6E0DF0F7" w:rsidR="003D00C8" w:rsidRDefault="00B44C69" w:rsidP="00DE0D8D">
      <w:pPr>
        <w:jc w:val="left"/>
      </w:pPr>
      <w:r w:rsidRPr="00B44C69">
        <w:rPr>
          <w:highlight w:val="yellow"/>
        </w:rPr>
        <w:t xml:space="preserve">[Vorname Nachname / </w:t>
      </w:r>
      <w:proofErr w:type="spellStart"/>
      <w:r w:rsidRPr="00B44C69">
        <w:rPr>
          <w:highlight w:val="yellow"/>
        </w:rPr>
        <w:t>Ceviname</w:t>
      </w:r>
      <w:proofErr w:type="spellEnd"/>
      <w:r w:rsidRPr="00B44C69">
        <w:rPr>
          <w:highlight w:val="yellow"/>
        </w:rPr>
        <w:t>]</w:t>
      </w:r>
      <w:r w:rsidR="0050469D">
        <w:br/>
      </w:r>
      <w:r w:rsidR="003D00C8">
        <w:t>Mail:</w:t>
      </w:r>
      <w:r w:rsidR="00756391">
        <w:t xml:space="preserve"> </w:t>
      </w:r>
      <w:r w:rsidR="00756391" w:rsidRPr="004723B1">
        <w:rPr>
          <w:highlight w:val="yellow"/>
        </w:rPr>
        <w:t>[</w:t>
      </w:r>
      <w:r w:rsidR="004723B1" w:rsidRPr="004723B1">
        <w:rPr>
          <w:highlight w:val="yellow"/>
        </w:rPr>
        <w:t>unsere@abteilung.ch]</w:t>
      </w:r>
      <w:r w:rsidR="004723B1">
        <w:t xml:space="preserve"> </w:t>
      </w:r>
      <w:r w:rsidR="003D00C8">
        <w:t xml:space="preserve">| Telefon: </w:t>
      </w:r>
      <w:r w:rsidR="00D52162" w:rsidRPr="00D52162">
        <w:rPr>
          <w:highlight w:val="yellow"/>
        </w:rPr>
        <w:t>[</w:t>
      </w:r>
      <w:r w:rsidR="00B64C08" w:rsidRPr="00D52162">
        <w:rPr>
          <w:highlight w:val="yellow"/>
        </w:rPr>
        <w:t>079 123 45 67</w:t>
      </w:r>
      <w:r w:rsidR="00D52162" w:rsidRPr="00D52162">
        <w:rPr>
          <w:highlight w:val="yellow"/>
        </w:rPr>
        <w:t>]</w:t>
      </w:r>
    </w:p>
    <w:p w14:paraId="048B08B4" w14:textId="77777777" w:rsidR="003D00C8" w:rsidRDefault="003D00C8" w:rsidP="00BA5B01">
      <w:pPr>
        <w:jc w:val="left"/>
      </w:pPr>
    </w:p>
    <w:p w14:paraId="7300EEEC" w14:textId="040D554D" w:rsidR="001900BD" w:rsidRDefault="00D544FC" w:rsidP="00B66A08">
      <w:pPr>
        <w:pStyle w:val="Untertitel"/>
      </w:pPr>
      <w:r w:rsidRPr="00D544FC">
        <w:t>Letzte Änderungen</w:t>
      </w:r>
    </w:p>
    <w:p w14:paraId="23811144" w14:textId="13DA53B3" w:rsidR="00D544FC" w:rsidRPr="00B23702" w:rsidRDefault="00D544FC" w:rsidP="00BA5B01">
      <w:pPr>
        <w:jc w:val="left"/>
      </w:pPr>
      <w:r w:rsidRPr="00B66A08">
        <w:rPr>
          <w:highlight w:val="yellow"/>
        </w:rPr>
        <w:t>XX.XX.XXXX</w:t>
      </w:r>
      <w:r w:rsidR="00B66A08">
        <w:tab/>
        <w:t xml:space="preserve">Version </w:t>
      </w:r>
      <w:r w:rsidR="00B66A08" w:rsidRPr="00B66A08">
        <w:rPr>
          <w:highlight w:val="yellow"/>
        </w:rPr>
        <w:t>X.X</w:t>
      </w:r>
    </w:p>
    <w:sectPr w:rsidR="00D544FC" w:rsidRPr="00B23702" w:rsidSect="002A5A53">
      <w:headerReference w:type="default" r:id="rId21"/>
      <w:footerReference w:type="default" r:id="rId22"/>
      <w:headerReference w:type="first" r:id="rId23"/>
      <w:footerReference w:type="first" r:id="rId24"/>
      <w:pgSz w:w="11906" w:h="16838" w:code="9"/>
      <w:pgMar w:top="851" w:right="851" w:bottom="964" w:left="851" w:header="0"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25948" w14:textId="77777777" w:rsidR="002A5A53" w:rsidRDefault="002A5A53" w:rsidP="00A063FE">
      <w:pPr>
        <w:spacing w:after="0" w:line="240" w:lineRule="auto"/>
      </w:pPr>
      <w:r>
        <w:separator/>
      </w:r>
    </w:p>
  </w:endnote>
  <w:endnote w:type="continuationSeparator" w:id="0">
    <w:p w14:paraId="7BBEC853" w14:textId="77777777" w:rsidR="002A5A53" w:rsidRDefault="002A5A53" w:rsidP="00A063FE">
      <w:pPr>
        <w:spacing w:after="0" w:line="240" w:lineRule="auto"/>
      </w:pPr>
      <w:r>
        <w:continuationSeparator/>
      </w:r>
    </w:p>
  </w:endnote>
  <w:endnote w:type="continuationNotice" w:id="1">
    <w:p w14:paraId="7582002F" w14:textId="77777777" w:rsidR="002A5A53" w:rsidRDefault="002A5A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panose1 w:val="00000000000000000000"/>
    <w:charset w:val="00"/>
    <w:family w:val="auto"/>
    <w:pitch w:val="variable"/>
    <w:sig w:usb0="A00002FF" w:usb1="5000204B" w:usb2="00000000" w:usb3="00000000" w:csb0="00000197" w:csb1="00000000"/>
    <w:embedRegular r:id="rId1" w:fontKey="{3BD4807E-3703-41B7-B2EF-BC0A353F3F28}"/>
    <w:embedBold r:id="rId2" w:fontKey="{565F06A1-36D7-47C9-95F6-70887AAF1492}"/>
    <w:embedItalic r:id="rId3" w:fontKey="{A4992583-3205-474E-8925-97A250BFCA0E}"/>
  </w:font>
  <w:font w:name="Montserrat">
    <w:panose1 w:val="00000000000000000000"/>
    <w:charset w:val="00"/>
    <w:family w:val="auto"/>
    <w:pitch w:val="variable"/>
    <w:sig w:usb0="A00002FF" w:usb1="4000207B" w:usb2="00000000" w:usb3="00000000" w:csb0="00000197" w:csb1="00000000"/>
    <w:embedRegular r:id="rId4" w:fontKey="{5C25E2DB-CCAD-427C-BC49-9FA39BCDABCA}"/>
    <w:embedBold r:id="rId5" w:fontKey="{977F97DF-93FC-432D-9F32-F8D8F38CECCE}"/>
    <w:embedItalic r:id="rId6" w:fontKey="{D7358854-DF5E-42D2-9484-2734C7CEA94D}"/>
  </w:font>
  <w:font w:name="Tahoma">
    <w:panose1 w:val="020B0604030504040204"/>
    <w:charset w:val="00"/>
    <w:family w:val="swiss"/>
    <w:pitch w:val="variable"/>
    <w:sig w:usb0="E1002EFF" w:usb1="C000605B" w:usb2="00000029" w:usb3="00000000" w:csb0="000101FF" w:csb1="00000000"/>
    <w:embedRegular r:id="rId7" w:fontKey="{5D394557-33CB-44F3-89D8-26281EA944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982C1" w14:textId="04D67A35" w:rsidR="00C37C71" w:rsidRDefault="008F2032" w:rsidP="00C166A7">
    <w:pPr>
      <w:pStyle w:val="Fuzeile"/>
      <w:tabs>
        <w:tab w:val="clear" w:pos="4536"/>
        <w:tab w:val="clear" w:pos="9072"/>
      </w:tabs>
      <w:rPr>
        <w:noProof/>
      </w:rPr>
    </w:pPr>
    <w:r w:rsidRPr="004D392C">
      <w:ptab w:relativeTo="margin" w:alignment="center" w:leader="none"/>
    </w:r>
    <w:r w:rsidRPr="004D392C">
      <w:ptab w:relativeTo="margin" w:alignment="right" w:leader="none"/>
    </w:r>
    <w:r w:rsidR="004D392C" w:rsidRPr="004D392C">
      <w:t xml:space="preserve">Seite </w:t>
    </w:r>
    <w:r w:rsidR="003F647B">
      <w:fldChar w:fldCharType="begin"/>
    </w:r>
    <w:r w:rsidR="009C0035">
      <w:instrText xml:space="preserve"> PAGE   \* MERGEFORMAT </w:instrText>
    </w:r>
    <w:r w:rsidR="003F647B">
      <w:fldChar w:fldCharType="separate"/>
    </w:r>
    <w:r w:rsidR="000A2E68">
      <w:rPr>
        <w:noProof/>
      </w:rPr>
      <w:t>2</w:t>
    </w:r>
    <w:r w:rsidR="003F647B">
      <w:fldChar w:fldCharType="end"/>
    </w:r>
    <w:r w:rsidR="00572630">
      <w:t xml:space="preserve"> </w:t>
    </w:r>
    <w:r w:rsidR="003D6F3C">
      <w:t>|</w:t>
    </w:r>
    <w:r w:rsidR="00572630">
      <w:t xml:space="preserve"> </w:t>
    </w:r>
    <w:r w:rsidR="00C003FA">
      <w:rPr>
        <w:noProof/>
      </w:rPr>
      <w:fldChar w:fldCharType="begin"/>
    </w:r>
    <w:r w:rsidR="00C003FA">
      <w:rPr>
        <w:noProof/>
      </w:rPr>
      <w:instrText xml:space="preserve"> SECTIONPAGES   \* MERGEFORMAT </w:instrText>
    </w:r>
    <w:r w:rsidR="00C003FA">
      <w:rPr>
        <w:noProof/>
      </w:rPr>
      <w:fldChar w:fldCharType="separate"/>
    </w:r>
    <w:r w:rsidR="00A40018">
      <w:rPr>
        <w:noProof/>
      </w:rPr>
      <w:t>5</w:t>
    </w:r>
    <w:r w:rsidR="00C003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DDC9" w14:textId="4686C9B1" w:rsidR="008477C7" w:rsidRDefault="008477C7" w:rsidP="008477C7">
    <w:pPr>
      <w:pStyle w:val="Fuzeile"/>
      <w:tabs>
        <w:tab w:val="clear" w:pos="4536"/>
        <w:tab w:val="clear" w:pos="9072"/>
      </w:tabs>
      <w:rPr>
        <w:noProof/>
      </w:rPr>
    </w:pPr>
    <w:r w:rsidRPr="004D392C">
      <w:ptab w:relativeTo="margin" w:alignment="center" w:leader="none"/>
    </w:r>
    <w:r w:rsidRPr="004D392C">
      <w:ptab w:relativeTo="margin" w:alignment="right" w:leader="none"/>
    </w:r>
    <w:r w:rsidRPr="004D392C">
      <w:t xml:space="preserve">Seite </w:t>
    </w:r>
    <w:r>
      <w:fldChar w:fldCharType="begin"/>
    </w:r>
    <w:r>
      <w:instrText xml:space="preserve"> PAGE   \* MERGEFORMAT </w:instrText>
    </w:r>
    <w:r>
      <w:fldChar w:fldCharType="separate"/>
    </w:r>
    <w:r>
      <w:t>2</w:t>
    </w:r>
    <w:r>
      <w:fldChar w:fldCharType="end"/>
    </w:r>
    <w:r w:rsidR="00572630">
      <w:t xml:space="preserve"> </w:t>
    </w:r>
    <w:r w:rsidR="003D6F3C">
      <w:t>|</w:t>
    </w:r>
    <w:r w:rsidR="00572630">
      <w:t xml:space="preserve"> </w:t>
    </w:r>
    <w:r w:rsidR="00C003FA">
      <w:rPr>
        <w:noProof/>
      </w:rPr>
      <w:fldChar w:fldCharType="begin"/>
    </w:r>
    <w:r w:rsidR="00C003FA">
      <w:rPr>
        <w:noProof/>
      </w:rPr>
      <w:instrText xml:space="preserve"> SECTIONPAGES   \* MERGEFORMAT </w:instrText>
    </w:r>
    <w:r w:rsidR="00C003FA">
      <w:rPr>
        <w:noProof/>
      </w:rPr>
      <w:fldChar w:fldCharType="separate"/>
    </w:r>
    <w:r w:rsidR="00A40018">
      <w:rPr>
        <w:noProof/>
      </w:rPr>
      <w:t>5</w:t>
    </w:r>
    <w:r w:rsidR="00C003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26C25" w14:textId="77777777" w:rsidR="002A5A53" w:rsidRDefault="002A5A53" w:rsidP="00A063FE">
      <w:pPr>
        <w:spacing w:after="0" w:line="240" w:lineRule="auto"/>
      </w:pPr>
      <w:r>
        <w:separator/>
      </w:r>
    </w:p>
  </w:footnote>
  <w:footnote w:type="continuationSeparator" w:id="0">
    <w:p w14:paraId="08FCF7EE" w14:textId="77777777" w:rsidR="002A5A53" w:rsidRDefault="002A5A53" w:rsidP="00A063FE">
      <w:pPr>
        <w:spacing w:after="0" w:line="240" w:lineRule="auto"/>
      </w:pPr>
      <w:r>
        <w:continuationSeparator/>
      </w:r>
    </w:p>
  </w:footnote>
  <w:footnote w:type="continuationNotice" w:id="1">
    <w:p w14:paraId="4560EBA6" w14:textId="77777777" w:rsidR="002A5A53" w:rsidRDefault="002A5A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7274A" w14:textId="77777777" w:rsidR="00DE4B21" w:rsidRPr="00C2524B" w:rsidRDefault="000667DF" w:rsidP="007A1034">
    <w:pPr>
      <w:pStyle w:val="Kopfzeile"/>
      <w:tabs>
        <w:tab w:val="clear" w:pos="4536"/>
        <w:tab w:val="clear" w:pos="9072"/>
        <w:tab w:val="left" w:pos="2410"/>
      </w:tabs>
      <w:rPr>
        <w:sz w:val="2"/>
        <w:szCs w:val="2"/>
      </w:rPr>
    </w:pPr>
    <w:bookmarkStart w:id="10" w:name="_Hlk508640426"/>
    <w:bookmarkStart w:id="11" w:name="_Hlk508640427"/>
    <w:r w:rsidRPr="00C2524B">
      <w:rPr>
        <w:noProof/>
        <w:sz w:val="2"/>
        <w:szCs w:val="2"/>
      </w:rPr>
      <w:drawing>
        <wp:anchor distT="0" distB="0" distL="114300" distR="114300" simplePos="0" relativeHeight="251658240" behindDoc="1" locked="0" layoutInCell="1" allowOverlap="1" wp14:anchorId="55DF669D" wp14:editId="767086C6">
          <wp:simplePos x="542611" y="577780"/>
          <wp:positionH relativeFrom="page">
            <wp:align>center</wp:align>
          </wp:positionH>
          <wp:positionV relativeFrom="page">
            <wp:align>bottom</wp:align>
          </wp:positionV>
          <wp:extent cx="7560000" cy="1069835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8352"/>
                  </a:xfrm>
                  <a:prstGeom prst="rect">
                    <a:avLst/>
                  </a:prstGeom>
                </pic:spPr>
              </pic:pic>
            </a:graphicData>
          </a:graphic>
          <wp14:sizeRelH relativeFrom="margin">
            <wp14:pctWidth>0</wp14:pctWidth>
          </wp14:sizeRelH>
          <wp14:sizeRelV relativeFrom="margin">
            <wp14:pctHeight>0</wp14:pctHeight>
          </wp14:sizeRelV>
        </wp:anchor>
      </w:drawing>
    </w:r>
    <w:bookmarkEnd w:id="10"/>
    <w:bookmarkEnd w:id="1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6DFB" w14:textId="77777777" w:rsidR="00A7130A" w:rsidRPr="00047A41" w:rsidRDefault="00AB7985" w:rsidP="0003414B">
    <w:pPr>
      <w:pStyle w:val="KeinLeerraum"/>
      <w:spacing w:after="3120"/>
      <w:rPr>
        <w:sz w:val="2"/>
        <w:szCs w:val="2"/>
      </w:rPr>
    </w:pPr>
    <w:bookmarkStart w:id="12" w:name="_Hlk508640368"/>
    <w:bookmarkStart w:id="13" w:name="_Hlk508640369"/>
    <w:r w:rsidRPr="00047A41">
      <w:rPr>
        <w:noProof/>
        <w:sz w:val="2"/>
        <w:szCs w:val="2"/>
      </w:rPr>
      <w:drawing>
        <wp:anchor distT="0" distB="0" distL="114300" distR="114300" simplePos="0" relativeHeight="251658241" behindDoc="1" locked="0" layoutInCell="1" allowOverlap="1" wp14:anchorId="55EF4FCA" wp14:editId="58D4EDF2">
          <wp:simplePos x="0" y="0"/>
          <wp:positionH relativeFrom="page">
            <wp:posOffset>1270</wp:posOffset>
          </wp:positionH>
          <wp:positionV relativeFrom="page">
            <wp:posOffset>4221</wp:posOffset>
          </wp:positionV>
          <wp:extent cx="7560000" cy="208772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2087724"/>
                  </a:xfrm>
                  <a:prstGeom prst="rect">
                    <a:avLst/>
                  </a:prstGeom>
                </pic:spPr>
              </pic:pic>
            </a:graphicData>
          </a:graphic>
          <wp14:sizeRelH relativeFrom="margin">
            <wp14:pctWidth>0</wp14:pctWidth>
          </wp14:sizeRelH>
          <wp14:sizeRelV relativeFrom="margin">
            <wp14:pctHeight>0</wp14:pctHeight>
          </wp14:sizeRelV>
        </wp:anchor>
      </w:drawing>
    </w:r>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7EC9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107A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B090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5EA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C2E3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10A3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2891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28B8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6E45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795681"/>
    <w:multiLevelType w:val="hybridMultilevel"/>
    <w:tmpl w:val="D5B4F5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FEB7026"/>
    <w:multiLevelType w:val="hybridMultilevel"/>
    <w:tmpl w:val="29B0B5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1DA7EAB"/>
    <w:multiLevelType w:val="hybridMultilevel"/>
    <w:tmpl w:val="55307D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6643BF0"/>
    <w:multiLevelType w:val="multilevel"/>
    <w:tmpl w:val="29728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292020"/>
    <w:multiLevelType w:val="hybridMultilevel"/>
    <w:tmpl w:val="3D06643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3741960"/>
    <w:multiLevelType w:val="hybridMultilevel"/>
    <w:tmpl w:val="794CD540"/>
    <w:lvl w:ilvl="0" w:tplc="6AF49510">
      <w:start w:val="1"/>
      <w:numFmt w:val="bullet"/>
      <w:lvlText w:val="-"/>
      <w:lvlJc w:val="left"/>
      <w:pPr>
        <w:ind w:left="720" w:hanging="360"/>
      </w:pPr>
      <w:rPr>
        <w:rFonts w:ascii="Lora" w:hAnsi="Lor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51C3611"/>
    <w:multiLevelType w:val="hybridMultilevel"/>
    <w:tmpl w:val="B9962A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5BA4DFD"/>
    <w:multiLevelType w:val="multilevel"/>
    <w:tmpl w:val="4EFA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E51843"/>
    <w:multiLevelType w:val="hybridMultilevel"/>
    <w:tmpl w:val="7F542FAC"/>
    <w:lvl w:ilvl="0" w:tplc="6AF49510">
      <w:start w:val="1"/>
      <w:numFmt w:val="bullet"/>
      <w:lvlText w:val="-"/>
      <w:lvlJc w:val="left"/>
      <w:pPr>
        <w:ind w:left="720" w:hanging="360"/>
      </w:pPr>
      <w:rPr>
        <w:rFonts w:ascii="Lora" w:hAnsi="Lor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55A6320"/>
    <w:multiLevelType w:val="hybridMultilevel"/>
    <w:tmpl w:val="29B0B5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8343C24"/>
    <w:multiLevelType w:val="hybridMultilevel"/>
    <w:tmpl w:val="E2A8DA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15F5D74"/>
    <w:multiLevelType w:val="hybridMultilevel"/>
    <w:tmpl w:val="D604E6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58D4883"/>
    <w:multiLevelType w:val="hybridMultilevel"/>
    <w:tmpl w:val="CD2A82B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F755BBE"/>
    <w:multiLevelType w:val="hybridMultilevel"/>
    <w:tmpl w:val="81FE95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00135B5"/>
    <w:multiLevelType w:val="hybridMultilevel"/>
    <w:tmpl w:val="2B0CE4F4"/>
    <w:lvl w:ilvl="0" w:tplc="6AF49510">
      <w:start w:val="1"/>
      <w:numFmt w:val="bullet"/>
      <w:lvlText w:val="-"/>
      <w:lvlJc w:val="left"/>
      <w:pPr>
        <w:ind w:left="720" w:hanging="360"/>
      </w:pPr>
      <w:rPr>
        <w:rFonts w:ascii="Lora" w:hAnsi="Lor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2672CB5"/>
    <w:multiLevelType w:val="hybridMultilevel"/>
    <w:tmpl w:val="8D36C012"/>
    <w:lvl w:ilvl="0" w:tplc="08070001">
      <w:start w:val="1"/>
      <w:numFmt w:val="bullet"/>
      <w:lvlText w:val=""/>
      <w:lvlJc w:val="left"/>
      <w:pPr>
        <w:ind w:left="3600" w:hanging="360"/>
      </w:pPr>
      <w:rPr>
        <w:rFonts w:ascii="Symbol" w:hAnsi="Symbol" w:hint="default"/>
      </w:rPr>
    </w:lvl>
    <w:lvl w:ilvl="1" w:tplc="08070003" w:tentative="1">
      <w:start w:val="1"/>
      <w:numFmt w:val="bullet"/>
      <w:lvlText w:val="o"/>
      <w:lvlJc w:val="left"/>
      <w:pPr>
        <w:ind w:left="4320" w:hanging="360"/>
      </w:pPr>
      <w:rPr>
        <w:rFonts w:ascii="Courier New" w:hAnsi="Courier New" w:cs="Courier New" w:hint="default"/>
      </w:rPr>
    </w:lvl>
    <w:lvl w:ilvl="2" w:tplc="08070005" w:tentative="1">
      <w:start w:val="1"/>
      <w:numFmt w:val="bullet"/>
      <w:lvlText w:val=""/>
      <w:lvlJc w:val="left"/>
      <w:pPr>
        <w:ind w:left="5040" w:hanging="360"/>
      </w:pPr>
      <w:rPr>
        <w:rFonts w:ascii="Wingdings" w:hAnsi="Wingdings" w:hint="default"/>
      </w:rPr>
    </w:lvl>
    <w:lvl w:ilvl="3" w:tplc="08070001" w:tentative="1">
      <w:start w:val="1"/>
      <w:numFmt w:val="bullet"/>
      <w:lvlText w:val=""/>
      <w:lvlJc w:val="left"/>
      <w:pPr>
        <w:ind w:left="5760" w:hanging="360"/>
      </w:pPr>
      <w:rPr>
        <w:rFonts w:ascii="Symbol" w:hAnsi="Symbol" w:hint="default"/>
      </w:rPr>
    </w:lvl>
    <w:lvl w:ilvl="4" w:tplc="08070003" w:tentative="1">
      <w:start w:val="1"/>
      <w:numFmt w:val="bullet"/>
      <w:lvlText w:val="o"/>
      <w:lvlJc w:val="left"/>
      <w:pPr>
        <w:ind w:left="6480" w:hanging="360"/>
      </w:pPr>
      <w:rPr>
        <w:rFonts w:ascii="Courier New" w:hAnsi="Courier New" w:cs="Courier New" w:hint="default"/>
      </w:rPr>
    </w:lvl>
    <w:lvl w:ilvl="5" w:tplc="08070005" w:tentative="1">
      <w:start w:val="1"/>
      <w:numFmt w:val="bullet"/>
      <w:lvlText w:val=""/>
      <w:lvlJc w:val="left"/>
      <w:pPr>
        <w:ind w:left="7200" w:hanging="360"/>
      </w:pPr>
      <w:rPr>
        <w:rFonts w:ascii="Wingdings" w:hAnsi="Wingdings" w:hint="default"/>
      </w:rPr>
    </w:lvl>
    <w:lvl w:ilvl="6" w:tplc="08070001" w:tentative="1">
      <w:start w:val="1"/>
      <w:numFmt w:val="bullet"/>
      <w:lvlText w:val=""/>
      <w:lvlJc w:val="left"/>
      <w:pPr>
        <w:ind w:left="7920" w:hanging="360"/>
      </w:pPr>
      <w:rPr>
        <w:rFonts w:ascii="Symbol" w:hAnsi="Symbol" w:hint="default"/>
      </w:rPr>
    </w:lvl>
    <w:lvl w:ilvl="7" w:tplc="08070003" w:tentative="1">
      <w:start w:val="1"/>
      <w:numFmt w:val="bullet"/>
      <w:lvlText w:val="o"/>
      <w:lvlJc w:val="left"/>
      <w:pPr>
        <w:ind w:left="8640" w:hanging="360"/>
      </w:pPr>
      <w:rPr>
        <w:rFonts w:ascii="Courier New" w:hAnsi="Courier New" w:cs="Courier New" w:hint="default"/>
      </w:rPr>
    </w:lvl>
    <w:lvl w:ilvl="8" w:tplc="08070005" w:tentative="1">
      <w:start w:val="1"/>
      <w:numFmt w:val="bullet"/>
      <w:lvlText w:val=""/>
      <w:lvlJc w:val="left"/>
      <w:pPr>
        <w:ind w:left="9360" w:hanging="360"/>
      </w:pPr>
      <w:rPr>
        <w:rFonts w:ascii="Wingdings" w:hAnsi="Wingdings" w:hint="default"/>
      </w:rPr>
    </w:lvl>
  </w:abstractNum>
  <w:abstractNum w:abstractNumId="26" w15:restartNumberingAfterBreak="0">
    <w:nsid w:val="7C256FA9"/>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85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16cid:durableId="1835801957">
    <w:abstractNumId w:val="10"/>
  </w:num>
  <w:num w:numId="2" w16cid:durableId="900990064">
    <w:abstractNumId w:val="23"/>
  </w:num>
  <w:num w:numId="3" w16cid:durableId="2010448941">
    <w:abstractNumId w:val="16"/>
  </w:num>
  <w:num w:numId="4" w16cid:durableId="1159150273">
    <w:abstractNumId w:val="21"/>
  </w:num>
  <w:num w:numId="5" w16cid:durableId="353386512">
    <w:abstractNumId w:val="13"/>
  </w:num>
  <w:num w:numId="6" w16cid:durableId="1525483700">
    <w:abstractNumId w:val="17"/>
  </w:num>
  <w:num w:numId="7" w16cid:durableId="1106121992">
    <w:abstractNumId w:val="19"/>
  </w:num>
  <w:num w:numId="8" w16cid:durableId="884759173">
    <w:abstractNumId w:val="12"/>
  </w:num>
  <w:num w:numId="9" w16cid:durableId="240797930">
    <w:abstractNumId w:val="9"/>
  </w:num>
  <w:num w:numId="10" w16cid:durableId="1423602125">
    <w:abstractNumId w:val="8"/>
  </w:num>
  <w:num w:numId="11" w16cid:durableId="2028293687">
    <w:abstractNumId w:val="7"/>
  </w:num>
  <w:num w:numId="12" w16cid:durableId="1123384962">
    <w:abstractNumId w:val="6"/>
  </w:num>
  <w:num w:numId="13" w16cid:durableId="1906992816">
    <w:abstractNumId w:val="5"/>
  </w:num>
  <w:num w:numId="14" w16cid:durableId="624166770">
    <w:abstractNumId w:val="4"/>
  </w:num>
  <w:num w:numId="15" w16cid:durableId="956713465">
    <w:abstractNumId w:val="3"/>
  </w:num>
  <w:num w:numId="16" w16cid:durableId="1362241243">
    <w:abstractNumId w:val="2"/>
  </w:num>
  <w:num w:numId="17" w16cid:durableId="484901462">
    <w:abstractNumId w:val="1"/>
  </w:num>
  <w:num w:numId="18" w16cid:durableId="776291648">
    <w:abstractNumId w:val="0"/>
  </w:num>
  <w:num w:numId="19" w16cid:durableId="54201501">
    <w:abstractNumId w:val="11"/>
  </w:num>
  <w:num w:numId="20" w16cid:durableId="1592809411">
    <w:abstractNumId w:val="22"/>
  </w:num>
  <w:num w:numId="21" w16cid:durableId="898831381">
    <w:abstractNumId w:val="14"/>
  </w:num>
  <w:num w:numId="22" w16cid:durableId="1534884820">
    <w:abstractNumId w:val="26"/>
  </w:num>
  <w:num w:numId="23" w16cid:durableId="1467745416">
    <w:abstractNumId w:val="25"/>
  </w:num>
  <w:num w:numId="24" w16cid:durableId="103695642">
    <w:abstractNumId w:val="20"/>
  </w:num>
  <w:num w:numId="25" w16cid:durableId="1921210498">
    <w:abstractNumId w:val="18"/>
  </w:num>
  <w:num w:numId="26" w16cid:durableId="831917841">
    <w:abstractNumId w:val="15"/>
  </w:num>
  <w:num w:numId="27" w16cid:durableId="145112109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attachedTemplate r:id="rId1"/>
  <w:defaultTabStop w:val="709"/>
  <w:autoHyphenation/>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813"/>
    <w:rsid w:val="00001AC2"/>
    <w:rsid w:val="00011EF9"/>
    <w:rsid w:val="0001280E"/>
    <w:rsid w:val="000308B4"/>
    <w:rsid w:val="00033656"/>
    <w:rsid w:val="0003414B"/>
    <w:rsid w:val="00041FE1"/>
    <w:rsid w:val="00046A3B"/>
    <w:rsid w:val="00046B2F"/>
    <w:rsid w:val="00047A41"/>
    <w:rsid w:val="0005488C"/>
    <w:rsid w:val="00056110"/>
    <w:rsid w:val="000667DF"/>
    <w:rsid w:val="000732BA"/>
    <w:rsid w:val="0007348D"/>
    <w:rsid w:val="000749E2"/>
    <w:rsid w:val="000751CC"/>
    <w:rsid w:val="00075472"/>
    <w:rsid w:val="000774EA"/>
    <w:rsid w:val="0008229A"/>
    <w:rsid w:val="0008435F"/>
    <w:rsid w:val="00084AC8"/>
    <w:rsid w:val="00085B0C"/>
    <w:rsid w:val="000A2E68"/>
    <w:rsid w:val="000A3B8D"/>
    <w:rsid w:val="000A5220"/>
    <w:rsid w:val="000A6A52"/>
    <w:rsid w:val="000B0F2F"/>
    <w:rsid w:val="000B2618"/>
    <w:rsid w:val="000B3122"/>
    <w:rsid w:val="000B432C"/>
    <w:rsid w:val="000B4F63"/>
    <w:rsid w:val="000B67AB"/>
    <w:rsid w:val="000B74ED"/>
    <w:rsid w:val="000C76FA"/>
    <w:rsid w:val="000D28C6"/>
    <w:rsid w:val="000E469D"/>
    <w:rsid w:val="000F4F11"/>
    <w:rsid w:val="000F6783"/>
    <w:rsid w:val="00101FF7"/>
    <w:rsid w:val="0010272C"/>
    <w:rsid w:val="00103A4B"/>
    <w:rsid w:val="00115036"/>
    <w:rsid w:val="001274D5"/>
    <w:rsid w:val="0013074B"/>
    <w:rsid w:val="00134D1D"/>
    <w:rsid w:val="00136150"/>
    <w:rsid w:val="00136DC0"/>
    <w:rsid w:val="0014066B"/>
    <w:rsid w:val="00145328"/>
    <w:rsid w:val="0015056D"/>
    <w:rsid w:val="00151015"/>
    <w:rsid w:val="001537F3"/>
    <w:rsid w:val="00154627"/>
    <w:rsid w:val="00154E33"/>
    <w:rsid w:val="001614E0"/>
    <w:rsid w:val="0016287D"/>
    <w:rsid w:val="00165479"/>
    <w:rsid w:val="00166909"/>
    <w:rsid w:val="00170332"/>
    <w:rsid w:val="00170C3A"/>
    <w:rsid w:val="00174EF4"/>
    <w:rsid w:val="00180F45"/>
    <w:rsid w:val="00183BDE"/>
    <w:rsid w:val="00186566"/>
    <w:rsid w:val="001900BD"/>
    <w:rsid w:val="00190546"/>
    <w:rsid w:val="001A3883"/>
    <w:rsid w:val="001B2008"/>
    <w:rsid w:val="001B3099"/>
    <w:rsid w:val="001B40A3"/>
    <w:rsid w:val="001C1810"/>
    <w:rsid w:val="001C6F48"/>
    <w:rsid w:val="001D5B7C"/>
    <w:rsid w:val="001E6F36"/>
    <w:rsid w:val="001E7D2A"/>
    <w:rsid w:val="001F3EE8"/>
    <w:rsid w:val="001F5FBB"/>
    <w:rsid w:val="002009A3"/>
    <w:rsid w:val="0020338B"/>
    <w:rsid w:val="0020370F"/>
    <w:rsid w:val="002037D4"/>
    <w:rsid w:val="00210D07"/>
    <w:rsid w:val="00216C2A"/>
    <w:rsid w:val="00220326"/>
    <w:rsid w:val="00221F72"/>
    <w:rsid w:val="00223A6F"/>
    <w:rsid w:val="002314B2"/>
    <w:rsid w:val="00233AC9"/>
    <w:rsid w:val="00243614"/>
    <w:rsid w:val="00246376"/>
    <w:rsid w:val="00246813"/>
    <w:rsid w:val="002533CD"/>
    <w:rsid w:val="00263274"/>
    <w:rsid w:val="002679E4"/>
    <w:rsid w:val="0027050F"/>
    <w:rsid w:val="00274820"/>
    <w:rsid w:val="00280829"/>
    <w:rsid w:val="00285BAC"/>
    <w:rsid w:val="00287C04"/>
    <w:rsid w:val="002A1D2F"/>
    <w:rsid w:val="002A5A53"/>
    <w:rsid w:val="002A6EE1"/>
    <w:rsid w:val="002B258B"/>
    <w:rsid w:val="002B4D89"/>
    <w:rsid w:val="002C4558"/>
    <w:rsid w:val="002C5849"/>
    <w:rsid w:val="002D03E0"/>
    <w:rsid w:val="002D3F0B"/>
    <w:rsid w:val="002E427A"/>
    <w:rsid w:val="002F39CA"/>
    <w:rsid w:val="002F76C1"/>
    <w:rsid w:val="00305DB6"/>
    <w:rsid w:val="003118A9"/>
    <w:rsid w:val="003133DA"/>
    <w:rsid w:val="003255A3"/>
    <w:rsid w:val="0033694F"/>
    <w:rsid w:val="00340BB1"/>
    <w:rsid w:val="00343868"/>
    <w:rsid w:val="003456AD"/>
    <w:rsid w:val="00347CE1"/>
    <w:rsid w:val="003505A3"/>
    <w:rsid w:val="00353713"/>
    <w:rsid w:val="003576A5"/>
    <w:rsid w:val="003605CE"/>
    <w:rsid w:val="00361258"/>
    <w:rsid w:val="003624FE"/>
    <w:rsid w:val="00362A04"/>
    <w:rsid w:val="00365A84"/>
    <w:rsid w:val="0038044D"/>
    <w:rsid w:val="00382BFB"/>
    <w:rsid w:val="003849F9"/>
    <w:rsid w:val="00384C95"/>
    <w:rsid w:val="00392353"/>
    <w:rsid w:val="00397610"/>
    <w:rsid w:val="003A071F"/>
    <w:rsid w:val="003A0BE2"/>
    <w:rsid w:val="003A14A2"/>
    <w:rsid w:val="003A3866"/>
    <w:rsid w:val="003B5E92"/>
    <w:rsid w:val="003B7BB5"/>
    <w:rsid w:val="003C3231"/>
    <w:rsid w:val="003C4C49"/>
    <w:rsid w:val="003D00C8"/>
    <w:rsid w:val="003D03D6"/>
    <w:rsid w:val="003D6F3C"/>
    <w:rsid w:val="003D72D7"/>
    <w:rsid w:val="003E1F54"/>
    <w:rsid w:val="003E51F3"/>
    <w:rsid w:val="003F1220"/>
    <w:rsid w:val="003F1C2B"/>
    <w:rsid w:val="003F3323"/>
    <w:rsid w:val="003F3E50"/>
    <w:rsid w:val="003F43AE"/>
    <w:rsid w:val="003F647B"/>
    <w:rsid w:val="00400211"/>
    <w:rsid w:val="0040431D"/>
    <w:rsid w:val="00407148"/>
    <w:rsid w:val="0041006A"/>
    <w:rsid w:val="00411654"/>
    <w:rsid w:val="0042716B"/>
    <w:rsid w:val="004309ED"/>
    <w:rsid w:val="00430F22"/>
    <w:rsid w:val="00434323"/>
    <w:rsid w:val="00434484"/>
    <w:rsid w:val="00436486"/>
    <w:rsid w:val="00436B14"/>
    <w:rsid w:val="004405E9"/>
    <w:rsid w:val="004448B9"/>
    <w:rsid w:val="00453773"/>
    <w:rsid w:val="0045542A"/>
    <w:rsid w:val="00461449"/>
    <w:rsid w:val="004640BD"/>
    <w:rsid w:val="0046462A"/>
    <w:rsid w:val="00464BEA"/>
    <w:rsid w:val="004723B1"/>
    <w:rsid w:val="0047579B"/>
    <w:rsid w:val="00475A2A"/>
    <w:rsid w:val="00483DAF"/>
    <w:rsid w:val="00484D3B"/>
    <w:rsid w:val="00490CA0"/>
    <w:rsid w:val="00493194"/>
    <w:rsid w:val="004977D3"/>
    <w:rsid w:val="004A3E67"/>
    <w:rsid w:val="004A6363"/>
    <w:rsid w:val="004B58F3"/>
    <w:rsid w:val="004C3F18"/>
    <w:rsid w:val="004C6B3F"/>
    <w:rsid w:val="004D03F2"/>
    <w:rsid w:val="004D392C"/>
    <w:rsid w:val="004E7768"/>
    <w:rsid w:val="004F188D"/>
    <w:rsid w:val="0050469D"/>
    <w:rsid w:val="00505559"/>
    <w:rsid w:val="00506AC1"/>
    <w:rsid w:val="00510160"/>
    <w:rsid w:val="005121DA"/>
    <w:rsid w:val="005131F1"/>
    <w:rsid w:val="00514128"/>
    <w:rsid w:val="00514831"/>
    <w:rsid w:val="00515745"/>
    <w:rsid w:val="00515784"/>
    <w:rsid w:val="00520259"/>
    <w:rsid w:val="00524F2D"/>
    <w:rsid w:val="005427DC"/>
    <w:rsid w:val="00550166"/>
    <w:rsid w:val="0055227F"/>
    <w:rsid w:val="005526BF"/>
    <w:rsid w:val="00552D73"/>
    <w:rsid w:val="00554E9C"/>
    <w:rsid w:val="0055762B"/>
    <w:rsid w:val="00557A9A"/>
    <w:rsid w:val="00561E91"/>
    <w:rsid w:val="00566EC5"/>
    <w:rsid w:val="00571254"/>
    <w:rsid w:val="00572630"/>
    <w:rsid w:val="0057283D"/>
    <w:rsid w:val="00573EBB"/>
    <w:rsid w:val="005A00A6"/>
    <w:rsid w:val="005A00BF"/>
    <w:rsid w:val="005A30B8"/>
    <w:rsid w:val="005A456D"/>
    <w:rsid w:val="005A6001"/>
    <w:rsid w:val="005A64C0"/>
    <w:rsid w:val="005B58A7"/>
    <w:rsid w:val="005B5E4F"/>
    <w:rsid w:val="005B6885"/>
    <w:rsid w:val="005C10BB"/>
    <w:rsid w:val="005C117F"/>
    <w:rsid w:val="005C516E"/>
    <w:rsid w:val="005D1488"/>
    <w:rsid w:val="005D3CD7"/>
    <w:rsid w:val="005D4045"/>
    <w:rsid w:val="005D4749"/>
    <w:rsid w:val="005D4D64"/>
    <w:rsid w:val="005D697A"/>
    <w:rsid w:val="005D6F58"/>
    <w:rsid w:val="005E6C17"/>
    <w:rsid w:val="005F5833"/>
    <w:rsid w:val="005F5FA3"/>
    <w:rsid w:val="006069DE"/>
    <w:rsid w:val="00610B92"/>
    <w:rsid w:val="00614B54"/>
    <w:rsid w:val="00617197"/>
    <w:rsid w:val="00623143"/>
    <w:rsid w:val="00624A01"/>
    <w:rsid w:val="006260CF"/>
    <w:rsid w:val="00641300"/>
    <w:rsid w:val="006420FC"/>
    <w:rsid w:val="00643FEA"/>
    <w:rsid w:val="00651E5E"/>
    <w:rsid w:val="00655D68"/>
    <w:rsid w:val="00656086"/>
    <w:rsid w:val="0066083B"/>
    <w:rsid w:val="006619E4"/>
    <w:rsid w:val="006628FE"/>
    <w:rsid w:val="0066636C"/>
    <w:rsid w:val="006678FA"/>
    <w:rsid w:val="00670B77"/>
    <w:rsid w:val="00687C8A"/>
    <w:rsid w:val="00690FD4"/>
    <w:rsid w:val="006A6EDD"/>
    <w:rsid w:val="006B03F7"/>
    <w:rsid w:val="006B3D56"/>
    <w:rsid w:val="006B44EB"/>
    <w:rsid w:val="006B516D"/>
    <w:rsid w:val="006B7048"/>
    <w:rsid w:val="006C0C49"/>
    <w:rsid w:val="006C2AAB"/>
    <w:rsid w:val="006C3F56"/>
    <w:rsid w:val="006C4E9E"/>
    <w:rsid w:val="006C78E6"/>
    <w:rsid w:val="006D0877"/>
    <w:rsid w:val="006D102F"/>
    <w:rsid w:val="006D264F"/>
    <w:rsid w:val="006D3B21"/>
    <w:rsid w:val="006D6BFF"/>
    <w:rsid w:val="006E2B33"/>
    <w:rsid w:val="006E3D28"/>
    <w:rsid w:val="006E7096"/>
    <w:rsid w:val="006E7987"/>
    <w:rsid w:val="006F2470"/>
    <w:rsid w:val="006F47D2"/>
    <w:rsid w:val="006F4804"/>
    <w:rsid w:val="00702698"/>
    <w:rsid w:val="0070495F"/>
    <w:rsid w:val="00707FCC"/>
    <w:rsid w:val="00713CC2"/>
    <w:rsid w:val="00717651"/>
    <w:rsid w:val="007202BF"/>
    <w:rsid w:val="00722868"/>
    <w:rsid w:val="0072549E"/>
    <w:rsid w:val="00731DD5"/>
    <w:rsid w:val="00731FD8"/>
    <w:rsid w:val="0073453C"/>
    <w:rsid w:val="00740D02"/>
    <w:rsid w:val="00742AF0"/>
    <w:rsid w:val="007444A4"/>
    <w:rsid w:val="00745813"/>
    <w:rsid w:val="007510B9"/>
    <w:rsid w:val="007548C0"/>
    <w:rsid w:val="0075518C"/>
    <w:rsid w:val="0075524B"/>
    <w:rsid w:val="00756391"/>
    <w:rsid w:val="007601EA"/>
    <w:rsid w:val="0076214C"/>
    <w:rsid w:val="00765E29"/>
    <w:rsid w:val="00766AE1"/>
    <w:rsid w:val="00767673"/>
    <w:rsid w:val="00774EEE"/>
    <w:rsid w:val="0077586F"/>
    <w:rsid w:val="007806E5"/>
    <w:rsid w:val="00781983"/>
    <w:rsid w:val="00784077"/>
    <w:rsid w:val="007844BC"/>
    <w:rsid w:val="00784AE4"/>
    <w:rsid w:val="00786DDB"/>
    <w:rsid w:val="00791620"/>
    <w:rsid w:val="0079284C"/>
    <w:rsid w:val="00796FAE"/>
    <w:rsid w:val="007A1034"/>
    <w:rsid w:val="007A26BB"/>
    <w:rsid w:val="007B04B8"/>
    <w:rsid w:val="007B0CED"/>
    <w:rsid w:val="007B667F"/>
    <w:rsid w:val="007D1578"/>
    <w:rsid w:val="007D64B6"/>
    <w:rsid w:val="007F3558"/>
    <w:rsid w:val="0080217E"/>
    <w:rsid w:val="008053BC"/>
    <w:rsid w:val="0080566C"/>
    <w:rsid w:val="00805E75"/>
    <w:rsid w:val="0081174F"/>
    <w:rsid w:val="00814AD5"/>
    <w:rsid w:val="008229B6"/>
    <w:rsid w:val="008235DB"/>
    <w:rsid w:val="0082512B"/>
    <w:rsid w:val="008254E8"/>
    <w:rsid w:val="00827AAA"/>
    <w:rsid w:val="0083512B"/>
    <w:rsid w:val="00837DEE"/>
    <w:rsid w:val="00840DA1"/>
    <w:rsid w:val="00843226"/>
    <w:rsid w:val="0084640D"/>
    <w:rsid w:val="008477C7"/>
    <w:rsid w:val="00855680"/>
    <w:rsid w:val="008614C7"/>
    <w:rsid w:val="00861AE6"/>
    <w:rsid w:val="00864095"/>
    <w:rsid w:val="0086763F"/>
    <w:rsid w:val="00867B1F"/>
    <w:rsid w:val="00867B77"/>
    <w:rsid w:val="00872178"/>
    <w:rsid w:val="008724AE"/>
    <w:rsid w:val="0087471B"/>
    <w:rsid w:val="00874C63"/>
    <w:rsid w:val="00874F4E"/>
    <w:rsid w:val="0088143B"/>
    <w:rsid w:val="00884E7F"/>
    <w:rsid w:val="00890C51"/>
    <w:rsid w:val="008A0CE6"/>
    <w:rsid w:val="008A1A1A"/>
    <w:rsid w:val="008A2847"/>
    <w:rsid w:val="008A2E5D"/>
    <w:rsid w:val="008A7F16"/>
    <w:rsid w:val="008C7F09"/>
    <w:rsid w:val="008D01A5"/>
    <w:rsid w:val="008E0D2D"/>
    <w:rsid w:val="008E3FD0"/>
    <w:rsid w:val="008E45A6"/>
    <w:rsid w:val="008E55EC"/>
    <w:rsid w:val="008E6597"/>
    <w:rsid w:val="008F1A63"/>
    <w:rsid w:val="008F2032"/>
    <w:rsid w:val="008F3FC7"/>
    <w:rsid w:val="009026D7"/>
    <w:rsid w:val="0090380A"/>
    <w:rsid w:val="00911352"/>
    <w:rsid w:val="009118B2"/>
    <w:rsid w:val="00915EBF"/>
    <w:rsid w:val="00920DF4"/>
    <w:rsid w:val="00923D0F"/>
    <w:rsid w:val="00925F49"/>
    <w:rsid w:val="0093008C"/>
    <w:rsid w:val="00934235"/>
    <w:rsid w:val="009346C8"/>
    <w:rsid w:val="00934BEE"/>
    <w:rsid w:val="00936BE6"/>
    <w:rsid w:val="00937569"/>
    <w:rsid w:val="00941206"/>
    <w:rsid w:val="00942B37"/>
    <w:rsid w:val="00944918"/>
    <w:rsid w:val="00953390"/>
    <w:rsid w:val="00953CC5"/>
    <w:rsid w:val="00960903"/>
    <w:rsid w:val="009624D1"/>
    <w:rsid w:val="00962A25"/>
    <w:rsid w:val="0097550A"/>
    <w:rsid w:val="00976B2E"/>
    <w:rsid w:val="009827A3"/>
    <w:rsid w:val="009846CA"/>
    <w:rsid w:val="00985941"/>
    <w:rsid w:val="00986313"/>
    <w:rsid w:val="0099765D"/>
    <w:rsid w:val="009A3DAC"/>
    <w:rsid w:val="009A5322"/>
    <w:rsid w:val="009C0035"/>
    <w:rsid w:val="009D368A"/>
    <w:rsid w:val="009E1AA9"/>
    <w:rsid w:val="009E2740"/>
    <w:rsid w:val="009F49F5"/>
    <w:rsid w:val="00A01FF9"/>
    <w:rsid w:val="00A063FE"/>
    <w:rsid w:val="00A073F4"/>
    <w:rsid w:val="00A1210E"/>
    <w:rsid w:val="00A14803"/>
    <w:rsid w:val="00A16C42"/>
    <w:rsid w:val="00A25A33"/>
    <w:rsid w:val="00A31570"/>
    <w:rsid w:val="00A336C7"/>
    <w:rsid w:val="00A40018"/>
    <w:rsid w:val="00A417F9"/>
    <w:rsid w:val="00A42D82"/>
    <w:rsid w:val="00A50EA8"/>
    <w:rsid w:val="00A52A67"/>
    <w:rsid w:val="00A54A2E"/>
    <w:rsid w:val="00A56BAD"/>
    <w:rsid w:val="00A60DAF"/>
    <w:rsid w:val="00A659EC"/>
    <w:rsid w:val="00A675B4"/>
    <w:rsid w:val="00A7130A"/>
    <w:rsid w:val="00A73252"/>
    <w:rsid w:val="00A7561E"/>
    <w:rsid w:val="00A75C74"/>
    <w:rsid w:val="00A76855"/>
    <w:rsid w:val="00A834C2"/>
    <w:rsid w:val="00A922BE"/>
    <w:rsid w:val="00A940AC"/>
    <w:rsid w:val="00AB5C76"/>
    <w:rsid w:val="00AB60B5"/>
    <w:rsid w:val="00AB7878"/>
    <w:rsid w:val="00AB7985"/>
    <w:rsid w:val="00AC1B9E"/>
    <w:rsid w:val="00AC2573"/>
    <w:rsid w:val="00AC3EE1"/>
    <w:rsid w:val="00AC7672"/>
    <w:rsid w:val="00AD45C3"/>
    <w:rsid w:val="00AE729D"/>
    <w:rsid w:val="00AF14C7"/>
    <w:rsid w:val="00AF1E99"/>
    <w:rsid w:val="00AF1FF3"/>
    <w:rsid w:val="00AF39B9"/>
    <w:rsid w:val="00B03833"/>
    <w:rsid w:val="00B0392C"/>
    <w:rsid w:val="00B0776F"/>
    <w:rsid w:val="00B11D15"/>
    <w:rsid w:val="00B17D0E"/>
    <w:rsid w:val="00B21FDD"/>
    <w:rsid w:val="00B23702"/>
    <w:rsid w:val="00B23D41"/>
    <w:rsid w:val="00B26CEE"/>
    <w:rsid w:val="00B3211B"/>
    <w:rsid w:val="00B34298"/>
    <w:rsid w:val="00B41F6B"/>
    <w:rsid w:val="00B43224"/>
    <w:rsid w:val="00B44C69"/>
    <w:rsid w:val="00B600DB"/>
    <w:rsid w:val="00B647EE"/>
    <w:rsid w:val="00B64B55"/>
    <w:rsid w:val="00B64C08"/>
    <w:rsid w:val="00B663B8"/>
    <w:rsid w:val="00B66A08"/>
    <w:rsid w:val="00B70D88"/>
    <w:rsid w:val="00B73649"/>
    <w:rsid w:val="00B747E1"/>
    <w:rsid w:val="00B74A0D"/>
    <w:rsid w:val="00B80C5B"/>
    <w:rsid w:val="00B85473"/>
    <w:rsid w:val="00B85C12"/>
    <w:rsid w:val="00B8746E"/>
    <w:rsid w:val="00B916B1"/>
    <w:rsid w:val="00B93416"/>
    <w:rsid w:val="00B9489E"/>
    <w:rsid w:val="00BA0BFA"/>
    <w:rsid w:val="00BA17A0"/>
    <w:rsid w:val="00BA5B01"/>
    <w:rsid w:val="00BB3D47"/>
    <w:rsid w:val="00BB43E2"/>
    <w:rsid w:val="00BC2D94"/>
    <w:rsid w:val="00BC3735"/>
    <w:rsid w:val="00BC52F8"/>
    <w:rsid w:val="00BD3344"/>
    <w:rsid w:val="00BD4E22"/>
    <w:rsid w:val="00BD56A9"/>
    <w:rsid w:val="00BD789D"/>
    <w:rsid w:val="00BE3357"/>
    <w:rsid w:val="00C003FA"/>
    <w:rsid w:val="00C0460F"/>
    <w:rsid w:val="00C07455"/>
    <w:rsid w:val="00C07DA1"/>
    <w:rsid w:val="00C1064B"/>
    <w:rsid w:val="00C10B1A"/>
    <w:rsid w:val="00C10D17"/>
    <w:rsid w:val="00C1283F"/>
    <w:rsid w:val="00C14A82"/>
    <w:rsid w:val="00C15AF9"/>
    <w:rsid w:val="00C166A7"/>
    <w:rsid w:val="00C2524B"/>
    <w:rsid w:val="00C26DFF"/>
    <w:rsid w:val="00C31EFB"/>
    <w:rsid w:val="00C327BE"/>
    <w:rsid w:val="00C32E8B"/>
    <w:rsid w:val="00C33AC9"/>
    <w:rsid w:val="00C36F1F"/>
    <w:rsid w:val="00C37C71"/>
    <w:rsid w:val="00C4704E"/>
    <w:rsid w:val="00C51FBC"/>
    <w:rsid w:val="00C53D67"/>
    <w:rsid w:val="00C557BE"/>
    <w:rsid w:val="00C65DDF"/>
    <w:rsid w:val="00C718C6"/>
    <w:rsid w:val="00C71CEF"/>
    <w:rsid w:val="00C73255"/>
    <w:rsid w:val="00C830A2"/>
    <w:rsid w:val="00C83418"/>
    <w:rsid w:val="00C83B3F"/>
    <w:rsid w:val="00C84BA0"/>
    <w:rsid w:val="00C91E3D"/>
    <w:rsid w:val="00C92F13"/>
    <w:rsid w:val="00C9392A"/>
    <w:rsid w:val="00C93C8D"/>
    <w:rsid w:val="00C94C57"/>
    <w:rsid w:val="00C95612"/>
    <w:rsid w:val="00CA347F"/>
    <w:rsid w:val="00CA5A33"/>
    <w:rsid w:val="00CA5CC1"/>
    <w:rsid w:val="00CA76D4"/>
    <w:rsid w:val="00CC5834"/>
    <w:rsid w:val="00CC61CF"/>
    <w:rsid w:val="00CC6219"/>
    <w:rsid w:val="00CD15B5"/>
    <w:rsid w:val="00CD4AD7"/>
    <w:rsid w:val="00CD647E"/>
    <w:rsid w:val="00CE0CB9"/>
    <w:rsid w:val="00CE2009"/>
    <w:rsid w:val="00CE2E6C"/>
    <w:rsid w:val="00CE4D11"/>
    <w:rsid w:val="00CE4ED3"/>
    <w:rsid w:val="00CE5048"/>
    <w:rsid w:val="00CF2258"/>
    <w:rsid w:val="00CF278E"/>
    <w:rsid w:val="00CF2AC4"/>
    <w:rsid w:val="00CF4BF3"/>
    <w:rsid w:val="00CF51FD"/>
    <w:rsid w:val="00CF7F7C"/>
    <w:rsid w:val="00D07627"/>
    <w:rsid w:val="00D14A7F"/>
    <w:rsid w:val="00D14B1C"/>
    <w:rsid w:val="00D230DB"/>
    <w:rsid w:val="00D31A7D"/>
    <w:rsid w:val="00D32D87"/>
    <w:rsid w:val="00D34DA0"/>
    <w:rsid w:val="00D52162"/>
    <w:rsid w:val="00D544FC"/>
    <w:rsid w:val="00D63AD5"/>
    <w:rsid w:val="00D63BDB"/>
    <w:rsid w:val="00D64624"/>
    <w:rsid w:val="00D648F3"/>
    <w:rsid w:val="00D67423"/>
    <w:rsid w:val="00D72091"/>
    <w:rsid w:val="00D74FE8"/>
    <w:rsid w:val="00D87684"/>
    <w:rsid w:val="00D878EB"/>
    <w:rsid w:val="00D90353"/>
    <w:rsid w:val="00D90DB3"/>
    <w:rsid w:val="00DA1CFE"/>
    <w:rsid w:val="00DB1752"/>
    <w:rsid w:val="00DB1F84"/>
    <w:rsid w:val="00DC2ADA"/>
    <w:rsid w:val="00DC6F83"/>
    <w:rsid w:val="00DD7D49"/>
    <w:rsid w:val="00DE0D8D"/>
    <w:rsid w:val="00DE2D00"/>
    <w:rsid w:val="00DE4B21"/>
    <w:rsid w:val="00E00149"/>
    <w:rsid w:val="00E003EA"/>
    <w:rsid w:val="00E00858"/>
    <w:rsid w:val="00E0733E"/>
    <w:rsid w:val="00E15153"/>
    <w:rsid w:val="00E15A84"/>
    <w:rsid w:val="00E16273"/>
    <w:rsid w:val="00E1667A"/>
    <w:rsid w:val="00E2106A"/>
    <w:rsid w:val="00E26A76"/>
    <w:rsid w:val="00E33769"/>
    <w:rsid w:val="00E36894"/>
    <w:rsid w:val="00E40B2D"/>
    <w:rsid w:val="00E40E49"/>
    <w:rsid w:val="00E41B77"/>
    <w:rsid w:val="00E43B1A"/>
    <w:rsid w:val="00E47529"/>
    <w:rsid w:val="00E62556"/>
    <w:rsid w:val="00E6770C"/>
    <w:rsid w:val="00E760CD"/>
    <w:rsid w:val="00E96249"/>
    <w:rsid w:val="00E962F2"/>
    <w:rsid w:val="00EA231C"/>
    <w:rsid w:val="00EA6EE8"/>
    <w:rsid w:val="00EB086B"/>
    <w:rsid w:val="00EB1458"/>
    <w:rsid w:val="00EB4914"/>
    <w:rsid w:val="00EC0774"/>
    <w:rsid w:val="00EC165F"/>
    <w:rsid w:val="00ED0FDD"/>
    <w:rsid w:val="00ED67E5"/>
    <w:rsid w:val="00EE04A3"/>
    <w:rsid w:val="00EE2732"/>
    <w:rsid w:val="00EE4760"/>
    <w:rsid w:val="00EE5E80"/>
    <w:rsid w:val="00EF4358"/>
    <w:rsid w:val="00EF5602"/>
    <w:rsid w:val="00F0212A"/>
    <w:rsid w:val="00F06D99"/>
    <w:rsid w:val="00F14518"/>
    <w:rsid w:val="00F220CF"/>
    <w:rsid w:val="00F249A2"/>
    <w:rsid w:val="00F3072A"/>
    <w:rsid w:val="00F32646"/>
    <w:rsid w:val="00F33A65"/>
    <w:rsid w:val="00F353C0"/>
    <w:rsid w:val="00F36C60"/>
    <w:rsid w:val="00F400C9"/>
    <w:rsid w:val="00F4338D"/>
    <w:rsid w:val="00F4798C"/>
    <w:rsid w:val="00F51C2D"/>
    <w:rsid w:val="00F53458"/>
    <w:rsid w:val="00F57FB1"/>
    <w:rsid w:val="00F62CB0"/>
    <w:rsid w:val="00F65721"/>
    <w:rsid w:val="00F667EE"/>
    <w:rsid w:val="00F70206"/>
    <w:rsid w:val="00F73514"/>
    <w:rsid w:val="00F81132"/>
    <w:rsid w:val="00F81EB9"/>
    <w:rsid w:val="00F83518"/>
    <w:rsid w:val="00F9062C"/>
    <w:rsid w:val="00F9197D"/>
    <w:rsid w:val="00F94091"/>
    <w:rsid w:val="00FA087E"/>
    <w:rsid w:val="00FA13E3"/>
    <w:rsid w:val="00FA26AE"/>
    <w:rsid w:val="00FA4DAF"/>
    <w:rsid w:val="00FA5128"/>
    <w:rsid w:val="00FA6473"/>
    <w:rsid w:val="00FA6DBD"/>
    <w:rsid w:val="00FB7301"/>
    <w:rsid w:val="00FB79E9"/>
    <w:rsid w:val="00FC3D6E"/>
    <w:rsid w:val="00FC421D"/>
    <w:rsid w:val="00FD39C6"/>
    <w:rsid w:val="00FD538B"/>
    <w:rsid w:val="00FE22F0"/>
    <w:rsid w:val="00FE533C"/>
    <w:rsid w:val="00FE730C"/>
    <w:rsid w:val="00FF4621"/>
    <w:rsid w:val="00FF7878"/>
    <w:rsid w:val="7C5D764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B2DEC"/>
  <w14:defaultImageDpi w14:val="32767"/>
  <w15:docId w15:val="{252AF591-67EB-4DDB-A26B-83B11F6F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CEVI-Text"/>
    <w:qFormat/>
    <w:rsid w:val="003F43AE"/>
    <w:pPr>
      <w:spacing w:line="276" w:lineRule="auto"/>
      <w:jc w:val="both"/>
    </w:pPr>
  </w:style>
  <w:style w:type="paragraph" w:styleId="berschrift1">
    <w:name w:val="heading 1"/>
    <w:aliases w:val="CEVI-Überschrift 1"/>
    <w:basedOn w:val="Standard"/>
    <w:next w:val="Standard"/>
    <w:link w:val="berschrift1Zchn"/>
    <w:uiPriority w:val="9"/>
    <w:qFormat/>
    <w:rsid w:val="00F51C2D"/>
    <w:pPr>
      <w:keepNext/>
      <w:keepLines/>
      <w:numPr>
        <w:numId w:val="22"/>
      </w:numPr>
      <w:spacing w:before="240" w:after="0"/>
      <w:outlineLvl w:val="0"/>
    </w:pPr>
    <w:rPr>
      <w:rFonts w:asciiTheme="majorHAnsi" w:eastAsiaTheme="majorEastAsia" w:hAnsiTheme="majorHAnsi" w:cstheme="majorBidi"/>
      <w:b/>
      <w:caps/>
      <w:color w:val="262626" w:themeColor="text1" w:themeTint="D9"/>
      <w:sz w:val="32"/>
      <w:szCs w:val="32"/>
    </w:rPr>
  </w:style>
  <w:style w:type="paragraph" w:styleId="berschrift2">
    <w:name w:val="heading 2"/>
    <w:aliases w:val="CEVI-Überschrift 2"/>
    <w:basedOn w:val="Standard"/>
    <w:next w:val="Standard"/>
    <w:link w:val="berschrift2Zchn"/>
    <w:uiPriority w:val="9"/>
    <w:unhideWhenUsed/>
    <w:qFormat/>
    <w:rsid w:val="00F51C2D"/>
    <w:pPr>
      <w:keepNext/>
      <w:keepLines/>
      <w:numPr>
        <w:ilvl w:val="1"/>
        <w:numId w:val="22"/>
      </w:numPr>
      <w:spacing w:before="40" w:after="0"/>
      <w:ind w:left="576"/>
      <w:outlineLvl w:val="1"/>
    </w:pPr>
    <w:rPr>
      <w:rFonts w:asciiTheme="majorHAnsi" w:eastAsiaTheme="majorEastAsia" w:hAnsiTheme="majorHAnsi" w:cstheme="majorBidi"/>
      <w:b/>
      <w:caps/>
      <w:color w:val="262626" w:themeColor="text1" w:themeTint="D9"/>
      <w:sz w:val="28"/>
      <w:szCs w:val="28"/>
    </w:rPr>
  </w:style>
  <w:style w:type="paragraph" w:styleId="berschrift3">
    <w:name w:val="heading 3"/>
    <w:aliases w:val="CEVI-Überschrift 3"/>
    <w:basedOn w:val="Standard"/>
    <w:next w:val="Standard"/>
    <w:link w:val="berschrift3Zchn"/>
    <w:uiPriority w:val="9"/>
    <w:unhideWhenUsed/>
    <w:qFormat/>
    <w:rsid w:val="00F51C2D"/>
    <w:pPr>
      <w:keepNext/>
      <w:keepLines/>
      <w:numPr>
        <w:ilvl w:val="2"/>
        <w:numId w:val="22"/>
      </w:numPr>
      <w:spacing w:before="40" w:after="0"/>
      <w:outlineLvl w:val="2"/>
    </w:pPr>
    <w:rPr>
      <w:rFonts w:asciiTheme="majorHAnsi" w:eastAsiaTheme="majorEastAsia" w:hAnsiTheme="majorHAnsi" w:cstheme="majorBidi"/>
      <w:b/>
      <w:caps/>
      <w:color w:val="0D0D0D" w:themeColor="text1" w:themeTint="F2"/>
      <w:sz w:val="24"/>
      <w:szCs w:val="24"/>
    </w:rPr>
  </w:style>
  <w:style w:type="paragraph" w:styleId="berschrift4">
    <w:name w:val="heading 4"/>
    <w:basedOn w:val="Standard"/>
    <w:next w:val="Standard"/>
    <w:link w:val="berschrift4Zchn"/>
    <w:uiPriority w:val="9"/>
    <w:semiHidden/>
    <w:unhideWhenUsed/>
    <w:rsid w:val="001C6F48"/>
    <w:pPr>
      <w:keepNext/>
      <w:keepLines/>
      <w:numPr>
        <w:ilvl w:val="3"/>
        <w:numId w:val="22"/>
      </w:numPr>
      <w:spacing w:before="40" w:after="0"/>
      <w:outlineLvl w:val="3"/>
    </w:pPr>
    <w:rPr>
      <w:rFonts w:asciiTheme="majorHAnsi" w:eastAsiaTheme="majorEastAsia" w:hAnsiTheme="majorHAnsi" w:cstheme="majorBidi"/>
      <w:b/>
      <w:iCs/>
      <w:color w:val="000000" w:themeColor="text1"/>
    </w:rPr>
  </w:style>
  <w:style w:type="paragraph" w:styleId="berschrift5">
    <w:name w:val="heading 5"/>
    <w:basedOn w:val="Standard"/>
    <w:next w:val="Standard"/>
    <w:link w:val="berschrift5Zchn"/>
    <w:uiPriority w:val="9"/>
    <w:semiHidden/>
    <w:unhideWhenUsed/>
    <w:qFormat/>
    <w:rsid w:val="0075524B"/>
    <w:pPr>
      <w:keepNext/>
      <w:keepLines/>
      <w:numPr>
        <w:ilvl w:val="4"/>
        <w:numId w:val="22"/>
      </w:numPr>
      <w:spacing w:before="40" w:after="0"/>
      <w:outlineLvl w:val="4"/>
    </w:pPr>
    <w:rPr>
      <w:rFonts w:asciiTheme="majorHAnsi" w:eastAsiaTheme="majorEastAsia" w:hAnsiTheme="majorHAnsi" w:cstheme="majorBidi"/>
      <w:color w:val="404040" w:themeColor="text1" w:themeTint="BF"/>
    </w:rPr>
  </w:style>
  <w:style w:type="paragraph" w:styleId="berschrift6">
    <w:name w:val="heading 6"/>
    <w:basedOn w:val="Standard"/>
    <w:next w:val="Standard"/>
    <w:link w:val="berschrift6Zchn"/>
    <w:uiPriority w:val="9"/>
    <w:semiHidden/>
    <w:unhideWhenUsed/>
    <w:qFormat/>
    <w:rsid w:val="0075524B"/>
    <w:pPr>
      <w:keepNext/>
      <w:keepLines/>
      <w:numPr>
        <w:ilvl w:val="5"/>
        <w:numId w:val="22"/>
      </w:numPr>
      <w:spacing w:before="40" w:after="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unhideWhenUsed/>
    <w:qFormat/>
    <w:rsid w:val="0075524B"/>
    <w:pPr>
      <w:keepNext/>
      <w:keepLines/>
      <w:numPr>
        <w:ilvl w:val="6"/>
        <w:numId w:val="22"/>
      </w:numPr>
      <w:spacing w:before="4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75524B"/>
    <w:pPr>
      <w:keepNext/>
      <w:keepLines/>
      <w:numPr>
        <w:ilvl w:val="7"/>
        <w:numId w:val="22"/>
      </w:numPr>
      <w:spacing w:before="40" w:after="0"/>
      <w:outlineLvl w:val="7"/>
    </w:pPr>
    <w:rPr>
      <w:rFonts w:asciiTheme="majorHAnsi" w:eastAsiaTheme="majorEastAsia" w:hAnsiTheme="majorHAnsi" w:cstheme="majorBidi"/>
      <w:color w:val="262626" w:themeColor="text1" w:themeTint="D9"/>
      <w:sz w:val="21"/>
      <w:szCs w:val="21"/>
    </w:rPr>
  </w:style>
  <w:style w:type="paragraph" w:styleId="berschrift9">
    <w:name w:val="heading 9"/>
    <w:basedOn w:val="Standard"/>
    <w:next w:val="Standard"/>
    <w:link w:val="berschrift9Zchn"/>
    <w:uiPriority w:val="9"/>
    <w:semiHidden/>
    <w:unhideWhenUsed/>
    <w:qFormat/>
    <w:rsid w:val="0075524B"/>
    <w:pPr>
      <w:keepNext/>
      <w:keepLines/>
      <w:numPr>
        <w:ilvl w:val="8"/>
        <w:numId w:val="2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A53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5322"/>
    <w:rPr>
      <w:rFonts w:ascii="Tahoma" w:hAnsi="Tahoma" w:cs="Tahoma"/>
      <w:sz w:val="16"/>
      <w:szCs w:val="16"/>
    </w:rPr>
  </w:style>
  <w:style w:type="paragraph" w:styleId="KeinLeerraum">
    <w:name w:val="No Spacing"/>
    <w:aliases w:val="CEVI-Kein Leerraum"/>
    <w:link w:val="KeinLeerraumZchn"/>
    <w:uiPriority w:val="1"/>
    <w:qFormat/>
    <w:rsid w:val="0075524B"/>
    <w:pPr>
      <w:spacing w:after="0" w:line="240" w:lineRule="auto"/>
    </w:pPr>
  </w:style>
  <w:style w:type="paragraph" w:styleId="Kopfzeile">
    <w:name w:val="header"/>
    <w:basedOn w:val="Standard"/>
    <w:link w:val="KopfzeileZchn"/>
    <w:uiPriority w:val="99"/>
    <w:unhideWhenUsed/>
    <w:rsid w:val="00A063F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063FE"/>
  </w:style>
  <w:style w:type="paragraph" w:styleId="Fuzeile">
    <w:name w:val="footer"/>
    <w:basedOn w:val="Standard"/>
    <w:link w:val="FuzeileZchn"/>
    <w:uiPriority w:val="99"/>
    <w:unhideWhenUsed/>
    <w:rsid w:val="00A063F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063FE"/>
  </w:style>
  <w:style w:type="character" w:customStyle="1" w:styleId="berschrift1Zchn">
    <w:name w:val="Überschrift 1 Zchn"/>
    <w:aliases w:val="CEVI-Überschrift 1 Zchn"/>
    <w:basedOn w:val="Absatz-Standardschriftart"/>
    <w:link w:val="berschrift1"/>
    <w:uiPriority w:val="9"/>
    <w:rsid w:val="00F51C2D"/>
    <w:rPr>
      <w:rFonts w:asciiTheme="majorHAnsi" w:eastAsiaTheme="majorEastAsia" w:hAnsiTheme="majorHAnsi" w:cstheme="majorBidi"/>
      <w:b/>
      <w:caps/>
      <w:color w:val="262626" w:themeColor="text1" w:themeTint="D9"/>
      <w:sz w:val="32"/>
      <w:szCs w:val="32"/>
    </w:rPr>
  </w:style>
  <w:style w:type="character" w:customStyle="1" w:styleId="berschrift2Zchn">
    <w:name w:val="Überschrift 2 Zchn"/>
    <w:aliases w:val="CEVI-Überschrift 2 Zchn"/>
    <w:basedOn w:val="Absatz-Standardschriftart"/>
    <w:link w:val="berschrift2"/>
    <w:uiPriority w:val="9"/>
    <w:rsid w:val="00F51C2D"/>
    <w:rPr>
      <w:rFonts w:asciiTheme="majorHAnsi" w:eastAsiaTheme="majorEastAsia" w:hAnsiTheme="majorHAnsi" w:cstheme="majorBidi"/>
      <w:b/>
      <w:caps/>
      <w:color w:val="262626" w:themeColor="text1" w:themeTint="D9"/>
      <w:sz w:val="28"/>
      <w:szCs w:val="28"/>
    </w:rPr>
  </w:style>
  <w:style w:type="paragraph" w:styleId="Titel">
    <w:name w:val="Title"/>
    <w:aliases w:val="CEVI-Titel"/>
    <w:basedOn w:val="Standard"/>
    <w:next w:val="Standard"/>
    <w:link w:val="TitelZchn"/>
    <w:uiPriority w:val="10"/>
    <w:qFormat/>
    <w:rsid w:val="00436B14"/>
    <w:pPr>
      <w:spacing w:after="0" w:line="240" w:lineRule="auto"/>
      <w:contextualSpacing/>
    </w:pPr>
    <w:rPr>
      <w:rFonts w:asciiTheme="majorHAnsi" w:eastAsiaTheme="majorEastAsia" w:hAnsiTheme="majorHAnsi" w:cstheme="majorBidi"/>
      <w:b/>
      <w:caps/>
      <w:spacing w:val="20"/>
      <w:sz w:val="56"/>
      <w:szCs w:val="56"/>
    </w:rPr>
  </w:style>
  <w:style w:type="character" w:customStyle="1" w:styleId="TitelZchn">
    <w:name w:val="Titel Zchn"/>
    <w:aliases w:val="CEVI-Titel Zchn"/>
    <w:basedOn w:val="Absatz-Standardschriftart"/>
    <w:link w:val="Titel"/>
    <w:uiPriority w:val="10"/>
    <w:rsid w:val="00436B14"/>
    <w:rPr>
      <w:rFonts w:asciiTheme="majorHAnsi" w:eastAsiaTheme="majorEastAsia" w:hAnsiTheme="majorHAnsi" w:cstheme="majorBidi"/>
      <w:b/>
      <w:caps/>
      <w:spacing w:val="20"/>
      <w:sz w:val="56"/>
      <w:szCs w:val="56"/>
    </w:rPr>
  </w:style>
  <w:style w:type="paragraph" w:styleId="Untertitel">
    <w:name w:val="Subtitle"/>
    <w:aliases w:val="CEVI-Untertitel"/>
    <w:basedOn w:val="Standard"/>
    <w:next w:val="Standard"/>
    <w:link w:val="UntertitelZchn"/>
    <w:uiPriority w:val="11"/>
    <w:qFormat/>
    <w:rsid w:val="00436B14"/>
    <w:pPr>
      <w:numPr>
        <w:ilvl w:val="1"/>
      </w:numPr>
    </w:pPr>
    <w:rPr>
      <w:b/>
      <w:spacing w:val="15"/>
    </w:rPr>
  </w:style>
  <w:style w:type="character" w:customStyle="1" w:styleId="UntertitelZchn">
    <w:name w:val="Untertitel Zchn"/>
    <w:aliases w:val="CEVI-Untertitel Zchn"/>
    <w:basedOn w:val="Absatz-Standardschriftart"/>
    <w:link w:val="Untertitel"/>
    <w:uiPriority w:val="11"/>
    <w:rsid w:val="00436B14"/>
    <w:rPr>
      <w:b/>
      <w:spacing w:val="15"/>
    </w:rPr>
  </w:style>
  <w:style w:type="character" w:customStyle="1" w:styleId="KeinLeerraumZchn">
    <w:name w:val="Kein Leerraum Zchn"/>
    <w:aliases w:val="CEVI-Kein Leerraum Zchn"/>
    <w:basedOn w:val="Absatz-Standardschriftart"/>
    <w:link w:val="KeinLeerraum"/>
    <w:uiPriority w:val="1"/>
    <w:rsid w:val="005D4749"/>
  </w:style>
  <w:style w:type="character" w:styleId="Platzhaltertext">
    <w:name w:val="Placeholder Text"/>
    <w:basedOn w:val="Absatz-Standardschriftart"/>
    <w:uiPriority w:val="99"/>
    <w:semiHidden/>
    <w:rsid w:val="003A0BE2"/>
    <w:rPr>
      <w:color w:val="808080"/>
    </w:rPr>
  </w:style>
  <w:style w:type="character" w:customStyle="1" w:styleId="berschrift3Zchn">
    <w:name w:val="Überschrift 3 Zchn"/>
    <w:aliases w:val="CEVI-Überschrift 3 Zchn"/>
    <w:basedOn w:val="Absatz-Standardschriftart"/>
    <w:link w:val="berschrift3"/>
    <w:uiPriority w:val="9"/>
    <w:rsid w:val="00F51C2D"/>
    <w:rPr>
      <w:rFonts w:asciiTheme="majorHAnsi" w:eastAsiaTheme="majorEastAsia" w:hAnsiTheme="majorHAnsi" w:cstheme="majorBidi"/>
      <w:b/>
      <w:caps/>
      <w:color w:val="0D0D0D" w:themeColor="text1" w:themeTint="F2"/>
      <w:sz w:val="24"/>
      <w:szCs w:val="24"/>
    </w:rPr>
  </w:style>
  <w:style w:type="paragraph" w:styleId="Listenabsatz">
    <w:name w:val="List Paragraph"/>
    <w:aliases w:val="CEVI-Listenabsatz"/>
    <w:basedOn w:val="Standard"/>
    <w:uiPriority w:val="34"/>
    <w:qFormat/>
    <w:rsid w:val="00FA6473"/>
    <w:pPr>
      <w:ind w:left="720"/>
      <w:contextualSpacing/>
    </w:pPr>
  </w:style>
  <w:style w:type="character" w:styleId="HTMLZitat">
    <w:name w:val="HTML Cite"/>
    <w:basedOn w:val="Absatz-Standardschriftart"/>
    <w:uiPriority w:val="99"/>
    <w:semiHidden/>
    <w:unhideWhenUsed/>
    <w:rsid w:val="00FA6473"/>
    <w:rPr>
      <w:i/>
      <w:iCs/>
    </w:rPr>
  </w:style>
  <w:style w:type="character" w:customStyle="1" w:styleId="berschrift4Zchn">
    <w:name w:val="Überschrift 4 Zchn"/>
    <w:basedOn w:val="Absatz-Standardschriftart"/>
    <w:link w:val="berschrift4"/>
    <w:uiPriority w:val="9"/>
    <w:semiHidden/>
    <w:rsid w:val="001C6F48"/>
    <w:rPr>
      <w:rFonts w:asciiTheme="majorHAnsi" w:eastAsiaTheme="majorEastAsia" w:hAnsiTheme="majorHAnsi" w:cstheme="majorBidi"/>
      <w:b/>
      <w:iCs/>
      <w:color w:val="000000" w:themeColor="text1"/>
    </w:rPr>
  </w:style>
  <w:style w:type="character" w:customStyle="1" w:styleId="berschrift5Zchn">
    <w:name w:val="Überschrift 5 Zchn"/>
    <w:basedOn w:val="Absatz-Standardschriftart"/>
    <w:link w:val="berschrift5"/>
    <w:uiPriority w:val="9"/>
    <w:semiHidden/>
    <w:rsid w:val="0075524B"/>
    <w:rPr>
      <w:rFonts w:asciiTheme="majorHAnsi" w:eastAsiaTheme="majorEastAsia" w:hAnsiTheme="majorHAnsi" w:cstheme="majorBidi"/>
      <w:color w:val="404040" w:themeColor="text1" w:themeTint="BF"/>
    </w:rPr>
  </w:style>
  <w:style w:type="character" w:customStyle="1" w:styleId="berschrift6Zchn">
    <w:name w:val="Überschrift 6 Zchn"/>
    <w:basedOn w:val="Absatz-Standardschriftart"/>
    <w:link w:val="berschrift6"/>
    <w:uiPriority w:val="9"/>
    <w:semiHidden/>
    <w:rsid w:val="0075524B"/>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75524B"/>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75524B"/>
    <w:rPr>
      <w:rFonts w:asciiTheme="majorHAnsi" w:eastAsiaTheme="majorEastAsia" w:hAnsiTheme="majorHAnsi" w:cstheme="majorBidi"/>
      <w:color w:val="262626" w:themeColor="text1" w:themeTint="D9"/>
      <w:sz w:val="21"/>
      <w:szCs w:val="21"/>
    </w:rPr>
  </w:style>
  <w:style w:type="character" w:customStyle="1" w:styleId="berschrift9Zchn">
    <w:name w:val="Überschrift 9 Zchn"/>
    <w:basedOn w:val="Absatz-Standardschriftart"/>
    <w:link w:val="berschrift9"/>
    <w:uiPriority w:val="9"/>
    <w:semiHidden/>
    <w:rsid w:val="0075524B"/>
    <w:rPr>
      <w:rFonts w:asciiTheme="majorHAnsi" w:eastAsiaTheme="majorEastAsia" w:hAnsiTheme="majorHAnsi" w:cstheme="majorBidi"/>
      <w:i/>
      <w:iCs/>
      <w:color w:val="262626" w:themeColor="text1" w:themeTint="D9"/>
      <w:sz w:val="21"/>
      <w:szCs w:val="21"/>
    </w:rPr>
  </w:style>
  <w:style w:type="paragraph" w:styleId="Beschriftung">
    <w:name w:val="caption"/>
    <w:basedOn w:val="Standard"/>
    <w:next w:val="Standard"/>
    <w:uiPriority w:val="35"/>
    <w:semiHidden/>
    <w:unhideWhenUsed/>
    <w:qFormat/>
    <w:rsid w:val="0075524B"/>
    <w:pPr>
      <w:spacing w:after="200" w:line="240" w:lineRule="auto"/>
    </w:pPr>
    <w:rPr>
      <w:i/>
      <w:iCs/>
      <w:color w:val="323394" w:themeColor="text2"/>
      <w:sz w:val="18"/>
      <w:szCs w:val="18"/>
    </w:rPr>
  </w:style>
  <w:style w:type="character" w:styleId="Fett">
    <w:name w:val="Strong"/>
    <w:basedOn w:val="Absatz-Standardschriftart"/>
    <w:uiPriority w:val="22"/>
    <w:qFormat/>
    <w:rsid w:val="0075524B"/>
    <w:rPr>
      <w:b/>
      <w:bCs/>
      <w:color w:val="auto"/>
    </w:rPr>
  </w:style>
  <w:style w:type="character" w:styleId="Hervorhebung">
    <w:name w:val="Emphasis"/>
    <w:basedOn w:val="Absatz-Standardschriftart"/>
    <w:uiPriority w:val="20"/>
    <w:qFormat/>
    <w:rsid w:val="0075524B"/>
    <w:rPr>
      <w:i/>
      <w:iCs/>
      <w:color w:val="auto"/>
    </w:rPr>
  </w:style>
  <w:style w:type="paragraph" w:styleId="Zitat">
    <w:name w:val="Quote"/>
    <w:basedOn w:val="Standard"/>
    <w:next w:val="Standard"/>
    <w:link w:val="ZitatZchn"/>
    <w:uiPriority w:val="29"/>
    <w:qFormat/>
    <w:rsid w:val="0075524B"/>
    <w:pPr>
      <w:spacing w:before="200"/>
      <w:ind w:left="864" w:right="864"/>
    </w:pPr>
    <w:rPr>
      <w:i/>
      <w:iCs/>
      <w:color w:val="404040" w:themeColor="text1" w:themeTint="BF"/>
    </w:rPr>
  </w:style>
  <w:style w:type="character" w:customStyle="1" w:styleId="ZitatZchn">
    <w:name w:val="Zitat Zchn"/>
    <w:basedOn w:val="Absatz-Standardschriftart"/>
    <w:link w:val="Zitat"/>
    <w:uiPriority w:val="29"/>
    <w:rsid w:val="0075524B"/>
    <w:rPr>
      <w:i/>
      <w:iCs/>
      <w:color w:val="404040" w:themeColor="text1" w:themeTint="BF"/>
    </w:rPr>
  </w:style>
  <w:style w:type="paragraph" w:styleId="IntensivesZitat">
    <w:name w:val="Intense Quote"/>
    <w:basedOn w:val="Standard"/>
    <w:next w:val="Standard"/>
    <w:link w:val="IntensivesZitatZchn"/>
    <w:uiPriority w:val="30"/>
    <w:qFormat/>
    <w:rsid w:val="0075524B"/>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ivesZitatZchn">
    <w:name w:val="Intensives Zitat Zchn"/>
    <w:basedOn w:val="Absatz-Standardschriftart"/>
    <w:link w:val="IntensivesZitat"/>
    <w:uiPriority w:val="30"/>
    <w:rsid w:val="0075524B"/>
    <w:rPr>
      <w:i/>
      <w:iCs/>
      <w:color w:val="404040" w:themeColor="text1" w:themeTint="BF"/>
    </w:rPr>
  </w:style>
  <w:style w:type="character" w:styleId="SchwacheHervorhebung">
    <w:name w:val="Subtle Emphasis"/>
    <w:basedOn w:val="Absatz-Standardschriftart"/>
    <w:uiPriority w:val="19"/>
    <w:qFormat/>
    <w:rsid w:val="0075524B"/>
    <w:rPr>
      <w:i/>
      <w:iCs/>
      <w:color w:val="404040" w:themeColor="text1" w:themeTint="BF"/>
    </w:rPr>
  </w:style>
  <w:style w:type="character" w:styleId="IntensiveHervorhebung">
    <w:name w:val="Intense Emphasis"/>
    <w:basedOn w:val="Absatz-Standardschriftart"/>
    <w:uiPriority w:val="21"/>
    <w:qFormat/>
    <w:rsid w:val="0075524B"/>
    <w:rPr>
      <w:b/>
      <w:bCs/>
      <w:i/>
      <w:iCs/>
      <w:color w:val="auto"/>
    </w:rPr>
  </w:style>
  <w:style w:type="character" w:styleId="SchwacherVerweis">
    <w:name w:val="Subtle Reference"/>
    <w:basedOn w:val="Absatz-Standardschriftart"/>
    <w:uiPriority w:val="31"/>
    <w:qFormat/>
    <w:rsid w:val="0075524B"/>
    <w:rPr>
      <w:smallCaps/>
      <w:color w:val="404040" w:themeColor="text1" w:themeTint="BF"/>
    </w:rPr>
  </w:style>
  <w:style w:type="character" w:styleId="IntensiverVerweis">
    <w:name w:val="Intense Reference"/>
    <w:basedOn w:val="Absatz-Standardschriftart"/>
    <w:uiPriority w:val="32"/>
    <w:qFormat/>
    <w:rsid w:val="0075524B"/>
    <w:rPr>
      <w:b/>
      <w:bCs/>
      <w:smallCaps/>
      <w:color w:val="404040" w:themeColor="text1" w:themeTint="BF"/>
      <w:spacing w:val="5"/>
    </w:rPr>
  </w:style>
  <w:style w:type="character" w:styleId="Buchtitel">
    <w:name w:val="Book Title"/>
    <w:basedOn w:val="Absatz-Standardschriftart"/>
    <w:uiPriority w:val="33"/>
    <w:qFormat/>
    <w:rsid w:val="0075524B"/>
    <w:rPr>
      <w:b/>
      <w:bCs/>
      <w:i/>
      <w:iCs/>
      <w:spacing w:val="5"/>
    </w:rPr>
  </w:style>
  <w:style w:type="paragraph" w:styleId="Inhaltsverzeichnisberschrift">
    <w:name w:val="TOC Heading"/>
    <w:basedOn w:val="berschrift1"/>
    <w:next w:val="Standard"/>
    <w:uiPriority w:val="39"/>
    <w:unhideWhenUsed/>
    <w:qFormat/>
    <w:rsid w:val="0075524B"/>
    <w:pPr>
      <w:outlineLvl w:val="9"/>
    </w:pPr>
  </w:style>
  <w:style w:type="table" w:styleId="Tabellenraster">
    <w:name w:val="Table Grid"/>
    <w:basedOn w:val="NormaleTabelle"/>
    <w:uiPriority w:val="59"/>
    <w:rsid w:val="00780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aTitelAnschrift">
    <w:name w:val="Meta Titel Anschrift"/>
    <w:basedOn w:val="Titel"/>
    <w:rsid w:val="000B67AB"/>
    <w:pPr>
      <w:jc w:val="right"/>
    </w:pPr>
    <w:rPr>
      <w:color w:val="FFFFFF" w:themeColor="background1"/>
      <w:sz w:val="28"/>
    </w:rPr>
  </w:style>
  <w:style w:type="paragraph" w:customStyle="1" w:styleId="MetadatenAnschrift">
    <w:name w:val="Metadaten Anschrift"/>
    <w:basedOn w:val="KeinLeerraum"/>
    <w:rsid w:val="007601EA"/>
    <w:rPr>
      <w:color w:val="FFFFFF" w:themeColor="background1"/>
    </w:rPr>
  </w:style>
  <w:style w:type="character" w:styleId="Hyperlink">
    <w:name w:val="Hyperlink"/>
    <w:basedOn w:val="Absatz-Standardschriftart"/>
    <w:uiPriority w:val="99"/>
    <w:unhideWhenUsed/>
    <w:rsid w:val="00E760CD"/>
    <w:rPr>
      <w:color w:val="323394" w:themeColor="text2"/>
      <w:u w:val="single"/>
    </w:rPr>
  </w:style>
  <w:style w:type="character" w:styleId="NichtaufgelsteErwhnung">
    <w:name w:val="Unresolved Mention"/>
    <w:basedOn w:val="Absatz-Standardschriftart"/>
    <w:uiPriority w:val="99"/>
    <w:semiHidden/>
    <w:unhideWhenUsed/>
    <w:rsid w:val="008C7F09"/>
    <w:rPr>
      <w:color w:val="808080"/>
      <w:shd w:val="clear" w:color="auto" w:fill="E6E6E6"/>
    </w:rPr>
  </w:style>
  <w:style w:type="paragraph" w:styleId="StandardWeb">
    <w:name w:val="Normal (Web)"/>
    <w:basedOn w:val="Standard"/>
    <w:uiPriority w:val="99"/>
    <w:semiHidden/>
    <w:unhideWhenUsed/>
    <w:rsid w:val="00D230DB"/>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berarbeitung">
    <w:name w:val="Revision"/>
    <w:hidden/>
    <w:uiPriority w:val="99"/>
    <w:semiHidden/>
    <w:rsid w:val="00F400C9"/>
    <w:pPr>
      <w:spacing w:after="0" w:line="240" w:lineRule="auto"/>
    </w:pPr>
  </w:style>
  <w:style w:type="paragraph" w:customStyle="1" w:styleId="Metadaten">
    <w:name w:val="Metadaten"/>
    <w:basedOn w:val="MetadatenAnschrift"/>
    <w:qFormat/>
    <w:rsid w:val="00365A84"/>
    <w:pPr>
      <w:tabs>
        <w:tab w:val="left" w:pos="1247"/>
      </w:tabs>
    </w:pPr>
  </w:style>
  <w:style w:type="paragraph" w:customStyle="1" w:styleId="MetaTitel">
    <w:name w:val="Meta Titel"/>
    <w:basedOn w:val="MetaTitelAnschrift"/>
    <w:rsid w:val="0077586F"/>
    <w:pPr>
      <w:jc w:val="left"/>
    </w:pPr>
    <w:rPr>
      <w:caps w:val="0"/>
      <w:sz w:val="22"/>
    </w:rPr>
  </w:style>
  <w:style w:type="paragraph" w:styleId="Verzeichnis1">
    <w:name w:val="toc 1"/>
    <w:basedOn w:val="Standard"/>
    <w:next w:val="Standard"/>
    <w:autoRedefine/>
    <w:uiPriority w:val="39"/>
    <w:unhideWhenUsed/>
    <w:rsid w:val="00C0460F"/>
    <w:pPr>
      <w:spacing w:after="100"/>
    </w:pPr>
  </w:style>
  <w:style w:type="paragraph" w:styleId="Verzeichnis2">
    <w:name w:val="toc 2"/>
    <w:basedOn w:val="Standard"/>
    <w:next w:val="Standard"/>
    <w:autoRedefine/>
    <w:uiPriority w:val="39"/>
    <w:unhideWhenUsed/>
    <w:rsid w:val="00C0460F"/>
    <w:pPr>
      <w:spacing w:after="100"/>
      <w:ind w:left="220"/>
    </w:pPr>
  </w:style>
  <w:style w:type="paragraph" w:styleId="Verzeichnis3">
    <w:name w:val="toc 3"/>
    <w:basedOn w:val="Standard"/>
    <w:next w:val="Standard"/>
    <w:autoRedefine/>
    <w:uiPriority w:val="39"/>
    <w:unhideWhenUsed/>
    <w:rsid w:val="00C0460F"/>
    <w:pPr>
      <w:spacing w:after="100"/>
      <w:ind w:left="440"/>
    </w:pPr>
  </w:style>
  <w:style w:type="character" w:styleId="BesuchterLink">
    <w:name w:val="FollowedHyperlink"/>
    <w:basedOn w:val="Absatz-Standardschriftart"/>
    <w:uiPriority w:val="99"/>
    <w:semiHidden/>
    <w:unhideWhenUsed/>
    <w:rsid w:val="000749E2"/>
    <w:rPr>
      <w:color w:val="3288BD" w:themeColor="followedHyperlink"/>
      <w:u w:val="single"/>
    </w:rPr>
  </w:style>
  <w:style w:type="character" w:styleId="Kommentarzeichen">
    <w:name w:val="annotation reference"/>
    <w:basedOn w:val="Absatz-Standardschriftart"/>
    <w:uiPriority w:val="99"/>
    <w:semiHidden/>
    <w:unhideWhenUsed/>
    <w:rsid w:val="00154E33"/>
    <w:rPr>
      <w:sz w:val="16"/>
      <w:szCs w:val="16"/>
    </w:rPr>
  </w:style>
  <w:style w:type="paragraph" w:styleId="Kommentartext">
    <w:name w:val="annotation text"/>
    <w:basedOn w:val="Standard"/>
    <w:link w:val="KommentartextZchn"/>
    <w:uiPriority w:val="99"/>
    <w:unhideWhenUsed/>
    <w:rsid w:val="00154E33"/>
    <w:pPr>
      <w:spacing w:line="240" w:lineRule="auto"/>
    </w:pPr>
    <w:rPr>
      <w:sz w:val="20"/>
      <w:szCs w:val="20"/>
    </w:rPr>
  </w:style>
  <w:style w:type="character" w:customStyle="1" w:styleId="KommentartextZchn">
    <w:name w:val="Kommentartext Zchn"/>
    <w:basedOn w:val="Absatz-Standardschriftart"/>
    <w:link w:val="Kommentartext"/>
    <w:uiPriority w:val="99"/>
    <w:rsid w:val="00154E33"/>
    <w:rPr>
      <w:sz w:val="20"/>
      <w:szCs w:val="20"/>
    </w:rPr>
  </w:style>
  <w:style w:type="paragraph" w:styleId="Kommentarthema">
    <w:name w:val="annotation subject"/>
    <w:basedOn w:val="Kommentartext"/>
    <w:next w:val="Kommentartext"/>
    <w:link w:val="KommentarthemaZchn"/>
    <w:uiPriority w:val="99"/>
    <w:semiHidden/>
    <w:unhideWhenUsed/>
    <w:rsid w:val="00154E33"/>
    <w:rPr>
      <w:b/>
      <w:bCs/>
    </w:rPr>
  </w:style>
  <w:style w:type="character" w:customStyle="1" w:styleId="KommentarthemaZchn">
    <w:name w:val="Kommentarthema Zchn"/>
    <w:basedOn w:val="KommentartextZchn"/>
    <w:link w:val="Kommentarthema"/>
    <w:uiPriority w:val="99"/>
    <w:semiHidden/>
    <w:rsid w:val="00154E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2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b.cevi.ch/"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b.cevi.ch/"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b.cevi.ch/"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lix.furrer\AppData\Local\Microsoft\Windows\INetCache\Content.Outlook\T5JSGKLR\Cevi-Dokument_int_D_v07.dotx" TargetMode="External"/></Relationships>
</file>

<file path=word/theme/theme1.xml><?xml version="1.0" encoding="utf-8"?>
<a:theme xmlns:a="http://schemas.openxmlformats.org/drawingml/2006/main" name="Larissa-Design">
  <a:themeElements>
    <a:clrScheme name="Cevi Schweiz 1">
      <a:dk1>
        <a:sysClr val="windowText" lastClr="000000"/>
      </a:dk1>
      <a:lt1>
        <a:sysClr val="window" lastClr="FFFFFF"/>
      </a:lt1>
      <a:dk2>
        <a:srgbClr val="323394"/>
      </a:dk2>
      <a:lt2>
        <a:srgbClr val="C41333"/>
      </a:lt2>
      <a:accent1>
        <a:srgbClr val="D53E4F"/>
      </a:accent1>
      <a:accent2>
        <a:srgbClr val="FC8D59"/>
      </a:accent2>
      <a:accent3>
        <a:srgbClr val="FEE08B"/>
      </a:accent3>
      <a:accent4>
        <a:srgbClr val="E6F598"/>
      </a:accent4>
      <a:accent5>
        <a:srgbClr val="99D594"/>
      </a:accent5>
      <a:accent6>
        <a:srgbClr val="3288BD"/>
      </a:accent6>
      <a:hlink>
        <a:srgbClr val="3288BD"/>
      </a:hlink>
      <a:folHlink>
        <a:srgbClr val="3288BD"/>
      </a:folHlink>
    </a:clrScheme>
    <a:fontScheme name="Cevi Schweiz">
      <a:majorFont>
        <a:latin typeface="Montserrat"/>
        <a:ea typeface=""/>
        <a:cs typeface=""/>
      </a:majorFont>
      <a:minorFont>
        <a:latin typeface="Lo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4AA211A4776544A9043923DD5D6E869" ma:contentTypeVersion="15" ma:contentTypeDescription="Ein neues Dokument erstellen." ma:contentTypeScope="" ma:versionID="d413f9da2538ee785819b4f82fa5bdbe">
  <xsd:schema xmlns:xsd="http://www.w3.org/2001/XMLSchema" xmlns:xs="http://www.w3.org/2001/XMLSchema" xmlns:p="http://schemas.microsoft.com/office/2006/metadata/properties" xmlns:ns2="3c35cebd-cedd-46d7-9252-e8502eddba05" xmlns:ns3="7ac1044a-83dd-4fc0-baa0-79f3ea16e6bb" targetNamespace="http://schemas.microsoft.com/office/2006/metadata/properties" ma:root="true" ma:fieldsID="f468941506d82d4d19cacc747e143dec" ns2:_="" ns3:_="">
    <xsd:import namespace="3c35cebd-cedd-46d7-9252-e8502eddba05"/>
    <xsd:import namespace="7ac1044a-83dd-4fc0-baa0-79f3ea16e6b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35cebd-cedd-46d7-9252-e8502eddb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d980eb4-4b70-4a3c-bd5d-74595c2191a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c1044a-83dd-4fc0-baa0-79f3ea16e6b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1fbf-72c9-421c-bfcb-539add212ec8}" ma:internalName="TaxCatchAll" ma:showField="CatchAllData" ma:web="7ac1044a-83dd-4fc0-baa0-79f3ea16e6b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c35cebd-cedd-46d7-9252-e8502eddba05">
      <Terms xmlns="http://schemas.microsoft.com/office/infopath/2007/PartnerControls"/>
    </lcf76f155ced4ddcb4097134ff3c332f>
    <TaxCatchAll xmlns="7ac1044a-83dd-4fc0-baa0-79f3ea16e6bb" xsi:nil="true"/>
    <SharedWithUsers xmlns="7ac1044a-83dd-4fc0-baa0-79f3ea16e6bb">
      <UserInfo>
        <DisplayName>Thomas Schüpbach / Grizzly</DisplayName>
        <AccountId>22</AccountId>
        <AccountType/>
      </UserInfo>
      <UserInfo>
        <DisplayName>Patrick Uhlmann / Luchs</DisplayName>
        <AccountId>495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714357-B8D5-430A-AC47-880F236CD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35cebd-cedd-46d7-9252-e8502eddba05"/>
    <ds:schemaRef ds:uri="7ac1044a-83dd-4fc0-baa0-79f3ea16e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DD57A0-61A0-4B6C-B13A-50CAD74189F2}">
  <ds:schemaRefs>
    <ds:schemaRef ds:uri="http://schemas.microsoft.com/office/2006/metadata/properties"/>
    <ds:schemaRef ds:uri="http://schemas.microsoft.com/office/infopath/2007/PartnerControls"/>
    <ds:schemaRef ds:uri="3c35cebd-cedd-46d7-9252-e8502eddba05"/>
    <ds:schemaRef ds:uri="7ac1044a-83dd-4fc0-baa0-79f3ea16e6bb"/>
  </ds:schemaRefs>
</ds:datastoreItem>
</file>

<file path=customXml/itemProps3.xml><?xml version="1.0" encoding="utf-8"?>
<ds:datastoreItem xmlns:ds="http://schemas.openxmlformats.org/officeDocument/2006/customXml" ds:itemID="{83AFA072-A6F7-4FEC-9A45-31907330FD26}">
  <ds:schemaRefs>
    <ds:schemaRef ds:uri="http://schemas.openxmlformats.org/officeDocument/2006/bibliography"/>
  </ds:schemaRefs>
</ds:datastoreItem>
</file>

<file path=customXml/itemProps4.xml><?xml version="1.0" encoding="utf-8"?>
<ds:datastoreItem xmlns:ds="http://schemas.openxmlformats.org/officeDocument/2006/customXml" ds:itemID="{4992186A-A054-443B-8CFD-B24E781002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Cevi-Dokument_int_D_v07</Template>
  <TotalTime>0</TotalTime>
  <Pages>5</Pages>
  <Words>968</Words>
  <Characters>6102</Characters>
  <Application>Microsoft Office Word</Application>
  <DocSecurity>0</DocSecurity>
  <Lines>50</Lines>
  <Paragraphs>14</Paragraphs>
  <ScaleCrop>false</ScaleCrop>
  <Company>Hewlett-Packard Company</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Furrer</dc:creator>
  <cp:keywords>Cevi Schweiz, Dokument</cp:keywords>
  <dc:description/>
  <cp:lastModifiedBy>Zivi</cp:lastModifiedBy>
  <cp:revision>401</cp:revision>
  <cp:lastPrinted>2024-02-07T10:44:00Z</cp:lastPrinted>
  <dcterms:created xsi:type="dcterms:W3CDTF">2023-12-29T15:48:00Z</dcterms:created>
  <dcterms:modified xsi:type="dcterms:W3CDTF">2024-02-09T10:43:00Z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0x01010024AA211A4776544A9043923DD5D6E869</vt:lpwstr>
  </property>
  <property fmtid="{D5CDD505-2E9C-101B-9397-08002B2CF9AE}" pid="3" name="MediaServiceImageTags">
    <vt:lpwstr/>
  </property>
</Properties>
</file>